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131" w:rsidRDefault="004917C1" w:rsidP="0013798A">
      <w:pPr>
        <w:rPr>
          <w:rFonts w:asciiTheme="minorHAnsi" w:hAnsiTheme="minorHAnsi"/>
        </w:rPr>
      </w:pPr>
      <w:r>
        <w:rPr>
          <w:rFonts w:asciiTheme="minorHAnsi" w:hAnsiTheme="minorHAnsi"/>
        </w:rPr>
        <w:t>15</w:t>
      </w:r>
      <w:r w:rsidRPr="004917C1">
        <w:rPr>
          <w:rFonts w:asciiTheme="minorHAnsi" w:hAnsiTheme="minorHAnsi"/>
          <w:vertAlign w:val="superscript"/>
        </w:rPr>
        <w:t>th</w:t>
      </w:r>
      <w:r>
        <w:rPr>
          <w:rFonts w:asciiTheme="minorHAnsi" w:hAnsiTheme="minorHAnsi"/>
        </w:rPr>
        <w:t xml:space="preserve"> December 2014 (re-sent on </w:t>
      </w:r>
      <w:r w:rsidR="004C459B">
        <w:rPr>
          <w:rFonts w:asciiTheme="minorHAnsi" w:hAnsiTheme="minorHAnsi"/>
        </w:rPr>
        <w:t>15th January 2015</w:t>
      </w:r>
      <w:r>
        <w:rPr>
          <w:rFonts w:asciiTheme="minorHAnsi" w:hAnsiTheme="minorHAnsi"/>
        </w:rPr>
        <w:t>)</w:t>
      </w:r>
      <w:bookmarkStart w:id="0" w:name="_GoBack"/>
      <w:bookmarkEnd w:id="0"/>
    </w:p>
    <w:p w:rsidR="004C459B" w:rsidRDefault="004C459B" w:rsidP="0013798A">
      <w:pPr>
        <w:rPr>
          <w:rFonts w:asciiTheme="minorHAnsi" w:hAnsiTheme="minorHAnsi"/>
        </w:rPr>
      </w:pPr>
    </w:p>
    <w:p w:rsidR="00D07CBF" w:rsidRDefault="00D07CBF" w:rsidP="00D07CBF">
      <w:pPr>
        <w:jc w:val="center"/>
        <w:rPr>
          <w:b/>
          <w:bCs/>
          <w:iCs/>
          <w:sz w:val="24"/>
          <w:szCs w:val="32"/>
        </w:rPr>
      </w:pPr>
    </w:p>
    <w:p w:rsidR="00D07CBF" w:rsidRPr="00D07CBF" w:rsidRDefault="00D07CBF" w:rsidP="00D07CBF">
      <w:pPr>
        <w:jc w:val="center"/>
        <w:rPr>
          <w:iCs/>
          <w:sz w:val="24"/>
          <w:szCs w:val="32"/>
        </w:rPr>
      </w:pPr>
      <w:r w:rsidRPr="00D07CBF">
        <w:rPr>
          <w:b/>
          <w:bCs/>
          <w:iCs/>
          <w:sz w:val="24"/>
          <w:szCs w:val="32"/>
        </w:rPr>
        <w:t xml:space="preserve">2015 - Rules of Golf Seminars &amp; Exams, and Club Rules </w:t>
      </w:r>
      <w:r w:rsidRPr="00D07CBF">
        <w:rPr>
          <w:b/>
          <w:bCs/>
          <w:iCs/>
          <w:color w:val="1F497D"/>
          <w:sz w:val="24"/>
          <w:szCs w:val="32"/>
        </w:rPr>
        <w:t>S</w:t>
      </w:r>
      <w:r w:rsidRPr="00D07CBF">
        <w:rPr>
          <w:b/>
          <w:bCs/>
          <w:iCs/>
          <w:sz w:val="24"/>
          <w:szCs w:val="32"/>
        </w:rPr>
        <w:t xml:space="preserve">essions - </w:t>
      </w:r>
      <w:r w:rsidRPr="00D07CBF">
        <w:rPr>
          <w:iCs/>
          <w:sz w:val="24"/>
          <w:szCs w:val="32"/>
        </w:rPr>
        <w:t>“</w:t>
      </w:r>
      <w:r w:rsidRPr="00D07CBF">
        <w:rPr>
          <w:b/>
          <w:bCs/>
          <w:iCs/>
          <w:sz w:val="24"/>
          <w:szCs w:val="32"/>
        </w:rPr>
        <w:t>Update on format”</w:t>
      </w:r>
    </w:p>
    <w:p w:rsidR="00D07CBF" w:rsidRDefault="00D07CBF" w:rsidP="00D07CBF">
      <w:pPr>
        <w:rPr>
          <w:color w:val="1F497D"/>
          <w:szCs w:val="22"/>
        </w:rPr>
      </w:pPr>
    </w:p>
    <w:p w:rsidR="00D07CBF" w:rsidRDefault="00D07CBF" w:rsidP="00D07CBF">
      <w:r>
        <w:t>Hi All,</w:t>
      </w:r>
    </w:p>
    <w:p w:rsidR="00D07CBF" w:rsidRDefault="00D07CBF" w:rsidP="00D07CBF">
      <w:pPr>
        <w:rPr>
          <w:color w:val="auto"/>
        </w:rPr>
      </w:pPr>
    </w:p>
    <w:p w:rsidR="00D07CBF" w:rsidRDefault="00D07CBF" w:rsidP="00D07CBF">
      <w:r>
        <w:t>In 2013 we initiated a new format comprising an on-line examination separate to the Rules Seminars and booking system. This in turn allowed us to run more seminars/sessions as we did not have to return to venues to conduct exams.  We continually look towards ways to further streamline the process and get Rules information out there to more and more golfers.</w:t>
      </w:r>
    </w:p>
    <w:p w:rsidR="00D07CBF" w:rsidRDefault="00D07CBF" w:rsidP="00D07CBF"/>
    <w:p w:rsidR="00D07CBF" w:rsidRDefault="00D07CBF" w:rsidP="00D07CBF">
      <w:r>
        <w:t>The following changes were implemented successfully for 2014 and will continue for 2015.</w:t>
      </w:r>
    </w:p>
    <w:p w:rsidR="00D07CBF" w:rsidRDefault="00D07CBF" w:rsidP="00D07CBF"/>
    <w:p w:rsidR="00D07CBF" w:rsidRDefault="00D07CBF" w:rsidP="00D07CBF">
      <w:pPr>
        <w:pStyle w:val="ListParagraph"/>
        <w:numPr>
          <w:ilvl w:val="0"/>
          <w:numId w:val="3"/>
        </w:numPr>
      </w:pPr>
      <w:r>
        <w:t>Rather than conduct seminars for three hours or longer, they will be streamlined to approximately two hours fifteen minutes. Additional study resources will be available on-line to supplement the seminar content.</w:t>
      </w:r>
    </w:p>
    <w:p w:rsidR="00D07CBF" w:rsidRDefault="00D07CBF" w:rsidP="00D07CBF">
      <w:pPr>
        <w:pStyle w:val="ListParagraph"/>
        <w:numPr>
          <w:ilvl w:val="0"/>
          <w:numId w:val="3"/>
        </w:numPr>
        <w:rPr>
          <w:u w:val="single"/>
        </w:rPr>
      </w:pPr>
      <w:r>
        <w:t xml:space="preserve">Bookings for seminars will be available via the Golf NSW website to assist in administration and determining the projected attendance – </w:t>
      </w:r>
      <w:r>
        <w:rPr>
          <w:u w:val="single"/>
        </w:rPr>
        <w:t>this will be a booking in process only; no fee is applicable to register and attend for the seminars/sessions.</w:t>
      </w:r>
    </w:p>
    <w:p w:rsidR="00D07CBF" w:rsidRDefault="00D07CBF" w:rsidP="00D07CBF">
      <w:pPr>
        <w:pStyle w:val="ListParagraph"/>
        <w:numPr>
          <w:ilvl w:val="0"/>
          <w:numId w:val="3"/>
        </w:numPr>
      </w:pPr>
      <w:r>
        <w:t xml:space="preserve">Attendees can choose to access and attempt the on-line Club Level Accreditation Exam. The Club Level Study Guide and extra study material will be available on-line for anyone interested, and for those wishing to continue and sit the Club Level Exam. </w:t>
      </w:r>
    </w:p>
    <w:p w:rsidR="00D07CBF" w:rsidRDefault="00D07CBF" w:rsidP="00D07CBF">
      <w:pPr>
        <w:pStyle w:val="ListParagraph"/>
        <w:numPr>
          <w:ilvl w:val="0"/>
          <w:numId w:val="3"/>
        </w:numPr>
      </w:pPr>
      <w:r>
        <w:t>Those wishing to sit the Club Level Accreditation Exam can then register online for a $10 fee and will soon after receive details of how to access and sit the examination (on-line).</w:t>
      </w:r>
    </w:p>
    <w:p w:rsidR="00D07CBF" w:rsidRDefault="00D07CBF" w:rsidP="00D07CBF">
      <w:pPr>
        <w:pStyle w:val="ListParagraph"/>
        <w:numPr>
          <w:ilvl w:val="0"/>
          <w:numId w:val="3"/>
        </w:numPr>
      </w:pPr>
      <w:r>
        <w:t>Examination results will be displayed automatically to participants on completion of the on-line exam (three hours permitted to complete).</w:t>
      </w:r>
    </w:p>
    <w:p w:rsidR="00D07CBF" w:rsidRDefault="00D07CBF" w:rsidP="00D07CBF">
      <w:pPr>
        <w:pStyle w:val="ListParagraph"/>
        <w:numPr>
          <w:ilvl w:val="0"/>
          <w:numId w:val="3"/>
        </w:numPr>
      </w:pPr>
      <w:r>
        <w:t>As we would not be able to facilitate, nor would it be practical, for every club to hold a rules session during the year we will host these at a variety of venues available to anyone wishing to attend. Preference will be given to venues where attendance is open to anyone wishing to attend. In some instances, attendance may be restricted to members of a specific club if a high attendance level is anticipated – these sessions could include discussion of club specific rules issues.</w:t>
      </w:r>
    </w:p>
    <w:p w:rsidR="00D07CBF" w:rsidRDefault="00D07CBF" w:rsidP="00D07CBF">
      <w:pPr>
        <w:suppressAutoHyphens/>
      </w:pPr>
      <w:r>
        <w:t xml:space="preserve">If your club wishes to apply and be considered to host one of these sessions please reply to this </w:t>
      </w:r>
      <w:r>
        <w:br/>
        <w:t>e-mail and complete your information as per the requirements on the next page, or, complete the form and reply as indicated on same.</w:t>
      </w:r>
    </w:p>
    <w:p w:rsidR="00D07CBF" w:rsidRDefault="00D07CBF" w:rsidP="00D07CBF">
      <w:pPr>
        <w:suppressAutoHyphens/>
      </w:pPr>
    </w:p>
    <w:p w:rsidR="00D07CBF" w:rsidRDefault="00D07CBF" w:rsidP="00D07CBF">
      <w:pPr>
        <w:rPr>
          <w:color w:val="1F497D"/>
          <w:sz w:val="24"/>
          <w:szCs w:val="24"/>
          <w:lang w:val="en-GB"/>
        </w:rPr>
      </w:pPr>
      <w:r>
        <w:rPr>
          <w:lang w:val="en-US"/>
        </w:rPr>
        <w:t>Kind regards,</w:t>
      </w:r>
    </w:p>
    <w:p w:rsidR="00D07CBF" w:rsidRDefault="00D07CBF" w:rsidP="00D07CBF">
      <w:pPr>
        <w:rPr>
          <w:color w:val="1F497D"/>
          <w:lang w:val="en-GB"/>
        </w:rPr>
      </w:pPr>
      <w:r>
        <w:rPr>
          <w:color w:val="1F497D"/>
          <w:lang w:val="en-GB"/>
        </w:rPr>
        <w:t> </w:t>
      </w:r>
    </w:p>
    <w:p w:rsidR="00D07CBF" w:rsidRDefault="00D07CBF" w:rsidP="00D07CBF">
      <w:pPr>
        <w:rPr>
          <w:color w:val="1F497D"/>
          <w:szCs w:val="22"/>
          <w:lang w:val="en-GB"/>
        </w:rPr>
      </w:pPr>
    </w:p>
    <w:p w:rsidR="00D07CBF" w:rsidRDefault="00D07CBF" w:rsidP="00D07CBF">
      <w:pPr>
        <w:rPr>
          <w:b/>
          <w:bCs/>
          <w:lang w:val="en-US"/>
        </w:rPr>
      </w:pPr>
      <w:r>
        <w:rPr>
          <w:b/>
          <w:bCs/>
          <w:lang w:val="en-US"/>
        </w:rPr>
        <w:t>Rod Clark</w:t>
      </w:r>
    </w:p>
    <w:p w:rsidR="00D07CBF" w:rsidRDefault="00D07CBF" w:rsidP="00D07CBF">
      <w:pPr>
        <w:rPr>
          <w:lang w:val="en-US"/>
        </w:rPr>
      </w:pPr>
      <w:r>
        <w:rPr>
          <w:lang w:val="en-US"/>
        </w:rPr>
        <w:t>Manager – Rules &amp; Handicapping</w:t>
      </w:r>
    </w:p>
    <w:p w:rsidR="00E06D01" w:rsidRDefault="00D07CBF" w:rsidP="00E06D01">
      <w:pPr>
        <w:rPr>
          <w:b/>
          <w:bCs/>
          <w:lang w:val="en-US"/>
        </w:rPr>
      </w:pPr>
      <w:r>
        <w:rPr>
          <w:b/>
          <w:bCs/>
          <w:lang w:val="en-US"/>
        </w:rPr>
        <w:t>GOLF NSW Limited</w:t>
      </w:r>
    </w:p>
    <w:p w:rsidR="001301C1" w:rsidRDefault="001301C1">
      <w:pPr>
        <w:rPr>
          <w:b/>
          <w:bCs/>
          <w:lang w:val="en-US"/>
        </w:rPr>
      </w:pPr>
    </w:p>
    <w:p w:rsidR="001301C1" w:rsidRDefault="001301C1">
      <w:pPr>
        <w:rPr>
          <w:b/>
          <w:bCs/>
          <w:iCs/>
          <w:sz w:val="32"/>
          <w:szCs w:val="32"/>
        </w:rPr>
      </w:pPr>
    </w:p>
    <w:p w:rsidR="001301C1" w:rsidRDefault="001301C1">
      <w:pPr>
        <w:rPr>
          <w:b/>
          <w:bCs/>
          <w:iCs/>
          <w:sz w:val="32"/>
          <w:szCs w:val="32"/>
        </w:rPr>
      </w:pPr>
    </w:p>
    <w:p w:rsidR="00D07CBF" w:rsidRPr="00E06D01" w:rsidRDefault="001301C1" w:rsidP="001301C1">
      <w:pPr>
        <w:jc w:val="center"/>
        <w:rPr>
          <w:b/>
          <w:bCs/>
          <w:lang w:val="en-US"/>
        </w:rPr>
      </w:pPr>
      <w:r>
        <w:rPr>
          <w:noProof/>
          <w:sz w:val="24"/>
          <w:szCs w:val="24"/>
        </w:rPr>
        <w:lastRenderedPageBreak/>
        <w:drawing>
          <wp:anchor distT="36576" distB="36576" distL="36576" distR="36576" simplePos="0" relativeHeight="251660288" behindDoc="1" locked="0" layoutInCell="1" allowOverlap="1" wp14:anchorId="15090918" wp14:editId="16AE9F95">
            <wp:simplePos x="0" y="0"/>
            <wp:positionH relativeFrom="column">
              <wp:posOffset>2051824</wp:posOffset>
            </wp:positionH>
            <wp:positionV relativeFrom="paragraph">
              <wp:posOffset>-970543</wp:posOffset>
            </wp:positionV>
            <wp:extent cx="1527969" cy="1118295"/>
            <wp:effectExtent l="0" t="0" r="0" b="5715"/>
            <wp:wrapNone/>
            <wp:docPr id="71" name="Picture 1" descr="golfnsw3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fnsw3Dve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7969" cy="111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CBF" w:rsidRPr="00E06D01">
        <w:rPr>
          <w:b/>
          <w:bCs/>
          <w:iCs/>
          <w:sz w:val="32"/>
          <w:szCs w:val="32"/>
        </w:rPr>
        <w:t>“2015 Rules of Golf Seminar Nomination / Application Form”</w:t>
      </w:r>
    </w:p>
    <w:p w:rsidR="001301C1" w:rsidRDefault="001301C1" w:rsidP="00D07CBF">
      <w:pPr>
        <w:spacing w:after="120"/>
      </w:pPr>
    </w:p>
    <w:p w:rsidR="000B3146" w:rsidRDefault="000B3146" w:rsidP="000B3146">
      <w:pPr>
        <w:rPr>
          <w:sz w:val="18"/>
        </w:rPr>
      </w:pPr>
    </w:p>
    <w:p w:rsidR="00D07CBF" w:rsidRPr="000B3146" w:rsidRDefault="001301C1" w:rsidP="000B3146">
      <w:pPr>
        <w:rPr>
          <w:sz w:val="18"/>
        </w:rPr>
      </w:pPr>
      <w:r w:rsidRPr="000B3146">
        <w:rPr>
          <w:sz w:val="18"/>
        </w:rPr>
        <w:t>Your</w:t>
      </w:r>
      <w:r w:rsidR="00D07CBF" w:rsidRPr="000B3146">
        <w:rPr>
          <w:sz w:val="18"/>
        </w:rPr>
        <w:t xml:space="preserve"> Club and/or DGA has the opportunity to host a Club Level Rules of Golf Seminar – open to surrounding clubs and/or anyone who wishes to attend.  This is also a great opportunity for you to provide a service to your members.</w:t>
      </w:r>
    </w:p>
    <w:p w:rsidR="001301C1" w:rsidRPr="000B3146" w:rsidRDefault="001301C1" w:rsidP="000B3146">
      <w:pPr>
        <w:rPr>
          <w:sz w:val="18"/>
        </w:rPr>
      </w:pPr>
    </w:p>
    <w:p w:rsidR="00D07CBF" w:rsidRPr="000B3146" w:rsidRDefault="00D07CBF" w:rsidP="000B3146">
      <w:pPr>
        <w:rPr>
          <w:sz w:val="18"/>
        </w:rPr>
      </w:pPr>
      <w:r w:rsidRPr="000B3146">
        <w:rPr>
          <w:sz w:val="18"/>
        </w:rPr>
        <w:t>Country golf clubs should consult with their District Golf Association to assist with coordinating seminars within the District.</w:t>
      </w:r>
    </w:p>
    <w:p w:rsidR="001301C1" w:rsidRPr="000B3146" w:rsidRDefault="001301C1" w:rsidP="000B3146">
      <w:pPr>
        <w:rPr>
          <w:sz w:val="18"/>
        </w:rPr>
      </w:pPr>
    </w:p>
    <w:p w:rsidR="00D07CBF" w:rsidRPr="000B3146" w:rsidRDefault="00D07CBF" w:rsidP="000B3146">
      <w:pPr>
        <w:rPr>
          <w:sz w:val="18"/>
        </w:rPr>
      </w:pPr>
      <w:r w:rsidRPr="000B3146">
        <w:rPr>
          <w:sz w:val="18"/>
        </w:rPr>
        <w:t xml:space="preserve">These seminars are extremely helpful to all golfers and will also greatly assist those who may wish to attempt the National Club Level Rules Accreditation exam.  </w:t>
      </w:r>
    </w:p>
    <w:p w:rsidR="001301C1" w:rsidRPr="000B3146" w:rsidRDefault="001301C1" w:rsidP="000B3146">
      <w:pPr>
        <w:rPr>
          <w:sz w:val="18"/>
        </w:rPr>
      </w:pPr>
    </w:p>
    <w:p w:rsidR="00D07CBF" w:rsidRPr="000B3146" w:rsidRDefault="00D07CBF" w:rsidP="000B3146">
      <w:pPr>
        <w:rPr>
          <w:sz w:val="18"/>
        </w:rPr>
      </w:pPr>
      <w:r w:rsidRPr="000B3146">
        <w:rPr>
          <w:sz w:val="18"/>
        </w:rPr>
        <w:t xml:space="preserve">We will have qualified and experienced Rules personnel attend and run the sessions. There is no cost to the host club.  There is no cost to individuals for the seminars. A study guide is also available on the website as well as some links to various Rules of Golf materials that will assist in study. </w:t>
      </w:r>
    </w:p>
    <w:p w:rsidR="001301C1" w:rsidRPr="000B3146" w:rsidRDefault="001301C1" w:rsidP="000B3146">
      <w:pPr>
        <w:rPr>
          <w:sz w:val="18"/>
        </w:rPr>
      </w:pPr>
    </w:p>
    <w:p w:rsidR="00D07CBF" w:rsidRPr="000B3146" w:rsidRDefault="00D07CBF" w:rsidP="000B3146">
      <w:pPr>
        <w:rPr>
          <w:sz w:val="18"/>
        </w:rPr>
      </w:pPr>
      <w:r w:rsidRPr="000B3146">
        <w:rPr>
          <w:sz w:val="18"/>
        </w:rPr>
        <w:t>A fee of only $10 is payable at time of on-line registration for anyone choosing to attempt the on-line exam (no cost to attend seminar).</w:t>
      </w:r>
    </w:p>
    <w:p w:rsidR="001301C1" w:rsidRPr="000B3146" w:rsidRDefault="001301C1" w:rsidP="000B3146">
      <w:pPr>
        <w:rPr>
          <w:sz w:val="18"/>
        </w:rPr>
      </w:pPr>
    </w:p>
    <w:p w:rsidR="00D07CBF" w:rsidRPr="000B3146" w:rsidRDefault="00D07CBF" w:rsidP="000B3146">
      <w:pPr>
        <w:rPr>
          <w:sz w:val="18"/>
        </w:rPr>
      </w:pPr>
      <w:r w:rsidRPr="000B3146">
        <w:rPr>
          <w:sz w:val="18"/>
        </w:rPr>
        <w:t xml:space="preserve">Further, those who register for the seminar and provide e-mail addresses will be added to our database to receive the periodic electronic National Club Level Rules Accreditation Newsletters and Rules of Golf updates (without requirement of any annual fees). </w:t>
      </w:r>
    </w:p>
    <w:p w:rsidR="001301C1" w:rsidRPr="000B3146" w:rsidRDefault="001301C1" w:rsidP="000B3146">
      <w:pPr>
        <w:rPr>
          <w:sz w:val="18"/>
        </w:rPr>
      </w:pPr>
    </w:p>
    <w:p w:rsidR="00D07CBF" w:rsidRPr="000B3146" w:rsidRDefault="00D07CBF" w:rsidP="000B3146">
      <w:pPr>
        <w:rPr>
          <w:sz w:val="18"/>
        </w:rPr>
      </w:pPr>
      <w:r w:rsidRPr="000B3146">
        <w:rPr>
          <w:sz w:val="18"/>
        </w:rPr>
        <w:t>The seminars are generally conducted from 6.30 p.m. and run for approximately two hours fifteen minutes.</w:t>
      </w:r>
    </w:p>
    <w:p w:rsidR="00D07CBF" w:rsidRPr="000B3146" w:rsidRDefault="00D07CBF" w:rsidP="000B3146">
      <w:pPr>
        <w:rPr>
          <w:sz w:val="18"/>
        </w:rPr>
      </w:pPr>
      <w:r w:rsidRPr="000B3146">
        <w:rPr>
          <w:sz w:val="18"/>
        </w:rPr>
        <w:t>Consideration must be given at each venue for reasonable lighting and an area separated enough from the bar and poker machines to facilitate a seminar relatively free from outside distractions.</w:t>
      </w:r>
    </w:p>
    <w:p w:rsidR="001301C1" w:rsidRPr="000B3146" w:rsidRDefault="001301C1" w:rsidP="000B3146">
      <w:pPr>
        <w:rPr>
          <w:sz w:val="18"/>
        </w:rPr>
      </w:pPr>
    </w:p>
    <w:p w:rsidR="00D07CBF" w:rsidRPr="000B3146" w:rsidRDefault="00D07CBF" w:rsidP="000B3146">
      <w:pPr>
        <w:rPr>
          <w:sz w:val="18"/>
        </w:rPr>
      </w:pPr>
      <w:r w:rsidRPr="000B3146">
        <w:rPr>
          <w:sz w:val="18"/>
        </w:rPr>
        <w:t xml:space="preserve">To register your expressions of interest, please return this form by </w:t>
      </w:r>
      <w:r w:rsidRPr="000B3146">
        <w:rPr>
          <w:b/>
          <w:sz w:val="18"/>
        </w:rPr>
        <w:t>Friday 30</w:t>
      </w:r>
      <w:r w:rsidRPr="000B3146">
        <w:rPr>
          <w:b/>
          <w:sz w:val="18"/>
          <w:vertAlign w:val="superscript"/>
        </w:rPr>
        <w:t>th</w:t>
      </w:r>
      <w:r w:rsidRPr="000B3146">
        <w:rPr>
          <w:b/>
          <w:sz w:val="18"/>
        </w:rPr>
        <w:t xml:space="preserve"> January 2015</w:t>
      </w:r>
      <w:r w:rsidRPr="000B3146">
        <w:rPr>
          <w:sz w:val="18"/>
        </w:rPr>
        <w:t xml:space="preserve">, to </w:t>
      </w:r>
      <w:hyperlink r:id="rId9" w:history="1">
        <w:r w:rsidRPr="000B3146">
          <w:rPr>
            <w:rStyle w:val="Hyperlink"/>
            <w:sz w:val="18"/>
          </w:rPr>
          <w:t>rod.clark@golfnsw.org</w:t>
        </w:r>
      </w:hyperlink>
      <w:r w:rsidRPr="000B3146">
        <w:rPr>
          <w:sz w:val="18"/>
        </w:rPr>
        <w:t>  or by facsimile to: 02 9505 9199. If you have any further queries, please call Rod Clark at the Golf NSW Offices on (02) 9505 9105.</w:t>
      </w:r>
    </w:p>
    <w:p w:rsidR="00D07CBF" w:rsidRPr="000B3146" w:rsidRDefault="00D07CBF" w:rsidP="000B3146">
      <w:pPr>
        <w:rPr>
          <w:sz w:val="18"/>
        </w:rPr>
      </w:pPr>
    </w:p>
    <w:p w:rsidR="00D07CBF" w:rsidRPr="000B3146" w:rsidRDefault="00D07CBF" w:rsidP="000B3146">
      <w:pPr>
        <w:rPr>
          <w:color w:val="1F497D"/>
          <w:sz w:val="18"/>
        </w:rPr>
      </w:pPr>
    </w:p>
    <w:p w:rsidR="00D07CBF" w:rsidRPr="000B3146" w:rsidRDefault="00D07CBF" w:rsidP="000B3146">
      <w:pPr>
        <w:ind w:right="90"/>
        <w:rPr>
          <w:color w:val="1F497D"/>
          <w:sz w:val="18"/>
        </w:rPr>
      </w:pPr>
    </w:p>
    <w:p w:rsidR="00D07CBF" w:rsidRPr="000B3146" w:rsidRDefault="00D07CBF" w:rsidP="000B3146">
      <w:pPr>
        <w:rPr>
          <w:color w:val="auto"/>
          <w:sz w:val="18"/>
        </w:rPr>
      </w:pPr>
      <w:r w:rsidRPr="000B3146">
        <w:rPr>
          <w:sz w:val="18"/>
        </w:rPr>
        <w:t xml:space="preserve">Club Name: </w:t>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t>__________</w:t>
      </w:r>
      <w:r w:rsidRPr="000B3146">
        <w:rPr>
          <w:sz w:val="18"/>
          <w:u w:val="single"/>
        </w:rPr>
        <w:t>_</w:t>
      </w:r>
      <w:r w:rsidR="000B3146" w:rsidRPr="000B3146">
        <w:rPr>
          <w:sz w:val="18"/>
          <w:u w:val="single"/>
        </w:rPr>
        <w:tab/>
      </w:r>
      <w:r w:rsidR="000B3146" w:rsidRPr="000B3146">
        <w:rPr>
          <w:sz w:val="18"/>
          <w:u w:val="single"/>
        </w:rPr>
        <w:tab/>
      </w:r>
      <w:r w:rsidRPr="000B3146">
        <w:rPr>
          <w:sz w:val="18"/>
        </w:rPr>
        <w:t>___________________________________</w:t>
      </w:r>
      <w:r w:rsidR="001301C1" w:rsidRPr="000B3146">
        <w:rPr>
          <w:sz w:val="18"/>
        </w:rPr>
        <w:t>____</w:t>
      </w:r>
      <w:r w:rsidR="001301C1" w:rsidRPr="000B3146">
        <w:rPr>
          <w:sz w:val="18"/>
          <w:u w:val="single"/>
        </w:rPr>
        <w:t>_</w:t>
      </w:r>
      <w:r w:rsidR="001301C1" w:rsidRPr="000B3146">
        <w:rPr>
          <w:sz w:val="18"/>
          <w:u w:val="single"/>
        </w:rPr>
        <w:tab/>
      </w:r>
      <w:r w:rsidRPr="000B3146">
        <w:rPr>
          <w:sz w:val="18"/>
        </w:rPr>
        <w:t>___________________________</w:t>
      </w:r>
    </w:p>
    <w:p w:rsidR="00D07CBF" w:rsidRPr="000B3146" w:rsidRDefault="00D07CBF" w:rsidP="000B3146">
      <w:pPr>
        <w:rPr>
          <w:sz w:val="18"/>
        </w:rPr>
      </w:pPr>
    </w:p>
    <w:p w:rsidR="00D07CBF" w:rsidRPr="000B3146" w:rsidRDefault="00D07CBF" w:rsidP="000B3146">
      <w:pPr>
        <w:rPr>
          <w:sz w:val="18"/>
        </w:rPr>
      </w:pPr>
      <w:r w:rsidRPr="000B3146">
        <w:rPr>
          <w:sz w:val="18"/>
        </w:rPr>
        <w:t xml:space="preserve">Surname: </w:t>
      </w:r>
      <w:r w:rsidRPr="000B3146">
        <w:rPr>
          <w:sz w:val="18"/>
          <w:u w:val="single"/>
        </w:rPr>
        <w:t>___________</w:t>
      </w:r>
      <w:r w:rsidR="000B3146">
        <w:rPr>
          <w:sz w:val="18"/>
          <w:u w:val="single"/>
        </w:rPr>
        <w:tab/>
      </w:r>
      <w:r w:rsidRPr="000B3146">
        <w:rPr>
          <w:sz w:val="18"/>
          <w:u w:val="single"/>
        </w:rPr>
        <w:t>____</w:t>
      </w:r>
      <w:r w:rsidR="001301C1" w:rsidRPr="000B3146">
        <w:rPr>
          <w:sz w:val="18"/>
          <w:u w:val="single"/>
        </w:rPr>
        <w:tab/>
      </w:r>
      <w:r w:rsidRPr="000B3146">
        <w:rPr>
          <w:sz w:val="18"/>
          <w:u w:val="single"/>
        </w:rPr>
        <w:t>_______________</w:t>
      </w:r>
      <w:r w:rsidRPr="000B3146">
        <w:rPr>
          <w:sz w:val="18"/>
        </w:rPr>
        <w:t xml:space="preserve">   First Name:   </w:t>
      </w:r>
      <w:r w:rsidRPr="000B3146">
        <w:rPr>
          <w:sz w:val="18"/>
          <w:u w:val="single"/>
        </w:rPr>
        <w:t>________</w:t>
      </w:r>
      <w:r w:rsidR="001301C1" w:rsidRPr="000B3146">
        <w:rPr>
          <w:sz w:val="18"/>
          <w:u w:val="single"/>
        </w:rPr>
        <w:tab/>
        <w:t xml:space="preserve">      </w:t>
      </w:r>
      <w:r w:rsidRPr="000B3146">
        <w:rPr>
          <w:sz w:val="18"/>
          <w:u w:val="single"/>
        </w:rPr>
        <w:t>________________________</w:t>
      </w:r>
    </w:p>
    <w:p w:rsidR="00D07CBF" w:rsidRPr="000B3146" w:rsidRDefault="00D07CBF" w:rsidP="000B3146">
      <w:pPr>
        <w:rPr>
          <w:sz w:val="18"/>
        </w:rPr>
      </w:pPr>
    </w:p>
    <w:p w:rsidR="00D07CBF" w:rsidRPr="000B3146" w:rsidRDefault="00D07CBF" w:rsidP="000B3146">
      <w:pPr>
        <w:rPr>
          <w:sz w:val="18"/>
        </w:rPr>
      </w:pPr>
      <w:r w:rsidRPr="000B3146">
        <w:rPr>
          <w:sz w:val="18"/>
        </w:rPr>
        <w:t xml:space="preserve">Position at Club: </w:t>
      </w:r>
      <w:r w:rsidRPr="000B3146">
        <w:rPr>
          <w:sz w:val="18"/>
          <w:u w:val="single"/>
        </w:rPr>
        <w:t>___________________________</w:t>
      </w:r>
      <w:r w:rsidR="000B3146">
        <w:rPr>
          <w:sz w:val="18"/>
          <w:u w:val="single"/>
        </w:rPr>
        <w:t xml:space="preserve">              </w:t>
      </w:r>
      <w:r w:rsidRPr="000B3146">
        <w:rPr>
          <w:sz w:val="18"/>
          <w:u w:val="single"/>
        </w:rPr>
        <w:t>_________</w:t>
      </w:r>
      <w:r w:rsidR="001301C1" w:rsidRPr="000B3146">
        <w:rPr>
          <w:sz w:val="18"/>
          <w:u w:val="single"/>
        </w:rPr>
        <w:tab/>
      </w:r>
      <w:r w:rsidR="001301C1" w:rsidRPr="000B3146">
        <w:rPr>
          <w:sz w:val="18"/>
          <w:u w:val="single"/>
        </w:rPr>
        <w:tab/>
      </w:r>
      <w:r w:rsidRPr="000B3146">
        <w:rPr>
          <w:sz w:val="18"/>
          <w:u w:val="single"/>
        </w:rPr>
        <w:t>_____________________________</w:t>
      </w:r>
      <w:r w:rsidR="000B3146">
        <w:rPr>
          <w:sz w:val="18"/>
          <w:u w:val="single"/>
        </w:rPr>
        <w:t xml:space="preserve">   </w:t>
      </w:r>
      <w:r w:rsidRPr="000B3146">
        <w:rPr>
          <w:sz w:val="18"/>
          <w:u w:val="single"/>
        </w:rPr>
        <w:t>____</w:t>
      </w:r>
      <w:r w:rsidRPr="000B3146">
        <w:rPr>
          <w:sz w:val="18"/>
        </w:rPr>
        <w:t xml:space="preserve">  </w:t>
      </w:r>
    </w:p>
    <w:p w:rsidR="00D07CBF" w:rsidRPr="000B3146" w:rsidRDefault="00D07CBF" w:rsidP="000B3146">
      <w:pPr>
        <w:rPr>
          <w:sz w:val="18"/>
        </w:rPr>
      </w:pPr>
    </w:p>
    <w:p w:rsidR="00D07CBF" w:rsidRPr="000B3146" w:rsidRDefault="00D07CBF" w:rsidP="000B3146">
      <w:pPr>
        <w:rPr>
          <w:sz w:val="18"/>
        </w:rPr>
      </w:pPr>
      <w:r w:rsidRPr="000B3146">
        <w:rPr>
          <w:sz w:val="18"/>
        </w:rPr>
        <w:t xml:space="preserve">Tel: (Home): </w:t>
      </w:r>
      <w:r w:rsidRPr="000B3146">
        <w:rPr>
          <w:sz w:val="18"/>
          <w:u w:val="single"/>
        </w:rPr>
        <w:t>_______________</w:t>
      </w:r>
      <w:r w:rsidR="001301C1" w:rsidRPr="000B3146">
        <w:rPr>
          <w:sz w:val="18"/>
          <w:u w:val="single"/>
        </w:rPr>
        <w:tab/>
        <w:t xml:space="preserve">    </w:t>
      </w:r>
      <w:r w:rsidRPr="000B3146">
        <w:rPr>
          <w:sz w:val="18"/>
          <w:u w:val="single"/>
        </w:rPr>
        <w:t>_____________</w:t>
      </w:r>
      <w:r w:rsidRPr="000B3146">
        <w:rPr>
          <w:sz w:val="18"/>
        </w:rPr>
        <w:t xml:space="preserve">    Mobile:  </w:t>
      </w:r>
      <w:r w:rsidRPr="000B3146">
        <w:rPr>
          <w:sz w:val="18"/>
          <w:u w:val="single"/>
        </w:rPr>
        <w:t>_______________</w:t>
      </w:r>
      <w:r w:rsidR="001301C1" w:rsidRPr="000B3146">
        <w:rPr>
          <w:sz w:val="18"/>
          <w:u w:val="single"/>
        </w:rPr>
        <w:tab/>
      </w:r>
      <w:r w:rsidR="001301C1" w:rsidRPr="000B3146">
        <w:rPr>
          <w:sz w:val="18"/>
          <w:u w:val="single"/>
        </w:rPr>
        <w:tab/>
      </w:r>
      <w:r w:rsidR="000B3146">
        <w:rPr>
          <w:sz w:val="18"/>
          <w:u w:val="single"/>
        </w:rPr>
        <w:t>_________________</w:t>
      </w:r>
      <w:r w:rsidRPr="000B3146">
        <w:rPr>
          <w:sz w:val="18"/>
          <w:u w:val="single"/>
        </w:rPr>
        <w:t>_</w:t>
      </w:r>
    </w:p>
    <w:p w:rsidR="00D07CBF" w:rsidRPr="000B3146" w:rsidRDefault="00D07CBF" w:rsidP="000B3146">
      <w:pPr>
        <w:rPr>
          <w:sz w:val="18"/>
        </w:rPr>
      </w:pPr>
    </w:p>
    <w:p w:rsidR="00D07CBF" w:rsidRPr="000B3146" w:rsidRDefault="00D07CBF" w:rsidP="000B3146">
      <w:pPr>
        <w:rPr>
          <w:sz w:val="18"/>
        </w:rPr>
      </w:pPr>
      <w:r w:rsidRPr="000B3146">
        <w:rPr>
          <w:sz w:val="18"/>
        </w:rPr>
        <w:t xml:space="preserve">Email: </w:t>
      </w:r>
      <w:r w:rsidRPr="000B3146">
        <w:rPr>
          <w:sz w:val="18"/>
          <w:u w:val="single"/>
        </w:rPr>
        <w:t>____________________________________</w:t>
      </w:r>
      <w:r w:rsidR="001301C1" w:rsidRPr="000B3146">
        <w:rPr>
          <w:sz w:val="18"/>
          <w:u w:val="single"/>
        </w:rPr>
        <w:tab/>
      </w:r>
      <w:r w:rsidR="001301C1" w:rsidRPr="000B3146">
        <w:rPr>
          <w:sz w:val="18"/>
          <w:u w:val="single"/>
        </w:rPr>
        <w:tab/>
      </w:r>
      <w:r w:rsidR="000B3146">
        <w:rPr>
          <w:sz w:val="18"/>
          <w:u w:val="single"/>
        </w:rPr>
        <w:tab/>
      </w:r>
      <w:r w:rsidR="000B3146">
        <w:rPr>
          <w:sz w:val="18"/>
          <w:u w:val="single"/>
        </w:rPr>
        <w:tab/>
      </w:r>
      <w:r w:rsidR="000B3146">
        <w:rPr>
          <w:sz w:val="18"/>
          <w:u w:val="single"/>
        </w:rPr>
        <w:tab/>
      </w:r>
      <w:r w:rsidR="000B3146">
        <w:rPr>
          <w:sz w:val="18"/>
          <w:u w:val="single"/>
        </w:rPr>
        <w:tab/>
      </w:r>
      <w:r w:rsidR="000B3146">
        <w:rPr>
          <w:sz w:val="18"/>
          <w:u w:val="single"/>
        </w:rPr>
        <w:tab/>
        <w:t>__</w:t>
      </w:r>
    </w:p>
    <w:p w:rsidR="00D07CBF" w:rsidRPr="000B3146" w:rsidRDefault="00D07CBF" w:rsidP="000B3146">
      <w:pPr>
        <w:rPr>
          <w:sz w:val="18"/>
        </w:rPr>
      </w:pPr>
    </w:p>
    <w:p w:rsidR="00D07CBF" w:rsidRPr="000B3146" w:rsidRDefault="00D07CBF" w:rsidP="000B3146">
      <w:pPr>
        <w:rPr>
          <w:sz w:val="18"/>
        </w:rPr>
      </w:pPr>
      <w:r w:rsidRPr="000B3146">
        <w:rPr>
          <w:sz w:val="18"/>
        </w:rPr>
        <w:t>I would like to register interest in hosting a Club Level Rules Seminar on (please show preferred dates and note sessions will not be conducted before 1</w:t>
      </w:r>
      <w:r w:rsidRPr="000B3146">
        <w:rPr>
          <w:sz w:val="18"/>
          <w:vertAlign w:val="superscript"/>
        </w:rPr>
        <w:t>st</w:t>
      </w:r>
      <w:r w:rsidRPr="000B3146">
        <w:rPr>
          <w:sz w:val="18"/>
        </w:rPr>
        <w:t xml:space="preserve"> April 2014):  </w:t>
      </w:r>
    </w:p>
    <w:p w:rsidR="00D07CBF" w:rsidRPr="000B3146" w:rsidRDefault="00D07CBF" w:rsidP="000B3146">
      <w:pPr>
        <w:rPr>
          <w:sz w:val="18"/>
        </w:rPr>
      </w:pPr>
    </w:p>
    <w:p w:rsidR="00D07CBF" w:rsidRPr="000B3146" w:rsidRDefault="00D07CBF" w:rsidP="000B3146">
      <w:pPr>
        <w:rPr>
          <w:sz w:val="18"/>
        </w:rPr>
      </w:pPr>
      <w:r w:rsidRPr="000B3146">
        <w:rPr>
          <w:sz w:val="18"/>
        </w:rPr>
        <w:t>Preferred day / days of week: _________________</w:t>
      </w:r>
      <w:r w:rsidRPr="000B3146">
        <w:rPr>
          <w:sz w:val="18"/>
          <w:u w:val="single"/>
        </w:rPr>
        <w:t>_</w:t>
      </w:r>
      <w:r w:rsidR="000B3146" w:rsidRPr="000B3146">
        <w:rPr>
          <w:sz w:val="18"/>
          <w:u w:val="single"/>
        </w:rPr>
        <w:tab/>
      </w:r>
      <w:r w:rsidRPr="000B3146">
        <w:rPr>
          <w:sz w:val="18"/>
        </w:rPr>
        <w:t xml:space="preserve">____ </w:t>
      </w:r>
      <w:r w:rsidR="000B3146">
        <w:rPr>
          <w:sz w:val="18"/>
        </w:rPr>
        <w:t xml:space="preserve">  </w:t>
      </w:r>
      <w:r w:rsidRPr="000B3146">
        <w:rPr>
          <w:sz w:val="18"/>
        </w:rPr>
        <w:t xml:space="preserve">Preferred Date: </w:t>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Pr="000B3146">
        <w:rPr>
          <w:sz w:val="18"/>
        </w:rPr>
        <w:softHyphen/>
      </w:r>
      <w:r w:rsidR="000B3146">
        <w:rPr>
          <w:sz w:val="18"/>
          <w:u w:val="single"/>
        </w:rPr>
        <w:tab/>
      </w:r>
      <w:r w:rsidR="000B3146">
        <w:rPr>
          <w:sz w:val="18"/>
          <w:u w:val="single"/>
        </w:rPr>
        <w:tab/>
      </w:r>
      <w:r w:rsidR="000B3146">
        <w:rPr>
          <w:sz w:val="18"/>
          <w:u w:val="single"/>
        </w:rPr>
        <w:tab/>
      </w:r>
      <w:r w:rsidR="000B3146">
        <w:rPr>
          <w:sz w:val="18"/>
          <w:u w:val="single"/>
        </w:rPr>
        <w:tab/>
      </w:r>
    </w:p>
    <w:p w:rsidR="00D07CBF" w:rsidRPr="000B3146" w:rsidRDefault="00D07CBF" w:rsidP="000B3146">
      <w:pPr>
        <w:rPr>
          <w:sz w:val="18"/>
        </w:rPr>
      </w:pPr>
    </w:p>
    <w:p w:rsidR="00D07CBF" w:rsidRPr="000B3146" w:rsidRDefault="00D07CBF" w:rsidP="000B3146">
      <w:pPr>
        <w:rPr>
          <w:sz w:val="18"/>
          <w:u w:val="single"/>
        </w:rPr>
      </w:pPr>
      <w:r w:rsidRPr="000B3146">
        <w:rPr>
          <w:sz w:val="18"/>
        </w:rPr>
        <w:t>Alternative dates:     __________________</w:t>
      </w:r>
      <w:r w:rsidR="000B3146" w:rsidRPr="000B3146">
        <w:rPr>
          <w:sz w:val="18"/>
          <w:u w:val="single"/>
        </w:rPr>
        <w:tab/>
      </w:r>
      <w:r w:rsidR="000B3146" w:rsidRPr="000B3146">
        <w:rPr>
          <w:sz w:val="18"/>
          <w:u w:val="single"/>
        </w:rPr>
        <w:tab/>
      </w:r>
      <w:r w:rsidRPr="000B3146">
        <w:rPr>
          <w:sz w:val="18"/>
          <w:u w:val="single"/>
        </w:rPr>
        <w:t>_________________________________________________</w:t>
      </w:r>
    </w:p>
    <w:p w:rsidR="00D07CBF" w:rsidRPr="000B3146" w:rsidRDefault="00D07CBF" w:rsidP="000B3146">
      <w:pPr>
        <w:rPr>
          <w:sz w:val="18"/>
          <w:u w:val="single"/>
        </w:rPr>
      </w:pPr>
    </w:p>
    <w:p w:rsidR="00D07CBF" w:rsidRPr="000B3146" w:rsidRDefault="00D07CBF" w:rsidP="000B3146">
      <w:pPr>
        <w:rPr>
          <w:sz w:val="18"/>
        </w:rPr>
      </w:pPr>
    </w:p>
    <w:p w:rsidR="0013798A" w:rsidRPr="0013798A" w:rsidRDefault="00D07CBF" w:rsidP="000B3146">
      <w:r w:rsidRPr="000B3146">
        <w:rPr>
          <w:sz w:val="18"/>
        </w:rPr>
        <w:t>*The nights open to anyone wishing to attend from other clubs will receive priority in our schedule. Anyone wishing to investigate the possibility of a rules night specific to their own membership should contact Rod Clark directly, or complete and return this form and clearly specify this</w:t>
      </w:r>
      <w:r w:rsidRPr="000B3146">
        <w:rPr>
          <w:sz w:val="20"/>
        </w:rPr>
        <w:t xml:space="preserve"> </w:t>
      </w:r>
      <w:r>
        <w:t>requirement.</w:t>
      </w:r>
    </w:p>
    <w:sectPr w:rsidR="0013798A" w:rsidRPr="0013798A" w:rsidSect="000B3146">
      <w:headerReference w:type="first" r:id="rId10"/>
      <w:footerReference w:type="first" r:id="rId11"/>
      <w:pgSz w:w="11906" w:h="16838" w:code="9"/>
      <w:pgMar w:top="1985" w:right="1440" w:bottom="1440" w:left="1440" w:header="709" w:footer="1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FF0" w:rsidRDefault="002E6FF0" w:rsidP="0016405A">
      <w:r>
        <w:separator/>
      </w:r>
    </w:p>
  </w:endnote>
  <w:endnote w:type="continuationSeparator" w:id="0">
    <w:p w:rsidR="002E6FF0" w:rsidRDefault="002E6FF0" w:rsidP="00164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C1" w:rsidRPr="006B1EF5" w:rsidRDefault="001301C1" w:rsidP="000B3146">
    <w:pPr>
      <w:pStyle w:val="Footer"/>
      <w:ind w:firstLine="720"/>
      <w:jc w:val="center"/>
      <w:rPr>
        <w:rFonts w:ascii="Arial" w:hAnsi="Arial" w:cs="Arial"/>
        <w:color w:val="003A63"/>
        <w:sz w:val="18"/>
        <w:szCs w:val="18"/>
      </w:rPr>
    </w:pPr>
    <w:r>
      <w:rPr>
        <w:rFonts w:ascii="Arial" w:hAnsi="Arial" w:cs="Arial"/>
        <w:noProof/>
        <w:color w:val="003A63"/>
        <w:sz w:val="16"/>
        <w:szCs w:val="16"/>
      </w:rPr>
      <w:drawing>
        <wp:anchor distT="36576" distB="36576" distL="36576" distR="36576" simplePos="0" relativeHeight="251681792" behindDoc="1" locked="0" layoutInCell="1" allowOverlap="1" wp14:anchorId="0082EF1D" wp14:editId="3A1BD605">
          <wp:simplePos x="0" y="0"/>
          <wp:positionH relativeFrom="margin">
            <wp:posOffset>-918210</wp:posOffset>
          </wp:positionH>
          <wp:positionV relativeFrom="margin">
            <wp:posOffset>7660066</wp:posOffset>
          </wp:positionV>
          <wp:extent cx="2302510" cy="1818640"/>
          <wp:effectExtent l="0" t="0" r="2540" b="0"/>
          <wp:wrapNone/>
          <wp:docPr id="268" name="Picture 2" descr="golfnsw3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fnsw3Dvert"/>
                  <pic:cNvPicPr>
                    <a:picLocks noChangeAspect="1" noChangeArrowheads="1"/>
                  </pic:cNvPicPr>
                </pic:nvPicPr>
                <pic:blipFill>
                  <a:blip r:embed="rId1">
                    <a:lum bright="54000" contrast="-66000"/>
                    <a:extLst>
                      <a:ext uri="{28A0092B-C50C-407E-A947-70E740481C1C}">
                        <a14:useLocalDpi xmlns:a14="http://schemas.microsoft.com/office/drawing/2010/main" val="0"/>
                      </a:ext>
                    </a:extLst>
                  </a:blip>
                  <a:srcRect l="32433" r="16216" b="44478"/>
                  <a:stretch>
                    <a:fillRect/>
                  </a:stretch>
                </pic:blipFill>
                <pic:spPr bwMode="auto">
                  <a:xfrm>
                    <a:off x="0" y="0"/>
                    <a:ext cx="230251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3A63"/>
        <w:sz w:val="16"/>
        <w:szCs w:val="16"/>
      </w:rPr>
      <w:drawing>
        <wp:anchor distT="36576" distB="36576" distL="36576" distR="36576" simplePos="0" relativeHeight="251682816" behindDoc="0" locked="0" layoutInCell="1" allowOverlap="1" wp14:anchorId="58EE5748" wp14:editId="4A9745D0">
          <wp:simplePos x="0" y="0"/>
          <wp:positionH relativeFrom="column">
            <wp:posOffset>215900</wp:posOffset>
          </wp:positionH>
          <wp:positionV relativeFrom="paragraph">
            <wp:posOffset>8639810</wp:posOffset>
          </wp:positionV>
          <wp:extent cx="2376170" cy="1875790"/>
          <wp:effectExtent l="0" t="0" r="5080" b="0"/>
          <wp:wrapNone/>
          <wp:docPr id="269" name="Picture 2" descr="golfnsw3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fnsw3Dvert"/>
                  <pic:cNvPicPr>
                    <a:picLocks noChangeAspect="1" noChangeArrowheads="1"/>
                  </pic:cNvPicPr>
                </pic:nvPicPr>
                <pic:blipFill>
                  <a:blip r:embed="rId1">
                    <a:lum bright="54000" contrast="-66000"/>
                    <a:extLst>
                      <a:ext uri="{28A0092B-C50C-407E-A947-70E740481C1C}">
                        <a14:useLocalDpi xmlns:a14="http://schemas.microsoft.com/office/drawing/2010/main" val="0"/>
                      </a:ext>
                    </a:extLst>
                  </a:blip>
                  <a:srcRect l="32433" r="16216" b="44478"/>
                  <a:stretch>
                    <a:fillRect/>
                  </a:stretch>
                </pic:blipFill>
                <pic:spPr bwMode="auto">
                  <a:xfrm>
                    <a:off x="0" y="0"/>
                    <a:ext cx="2376170"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3A63"/>
        <w:kern w:val="0"/>
        <w:sz w:val="16"/>
        <w:szCs w:val="16"/>
      </w:rPr>
      <mc:AlternateContent>
        <mc:Choice Requires="wps">
          <w:drawing>
            <wp:anchor distT="36576" distB="36576" distL="36576" distR="36576" simplePos="0" relativeHeight="251683840" behindDoc="0" locked="0" layoutInCell="1" allowOverlap="1" wp14:anchorId="285E228B" wp14:editId="3E5FEA24">
              <wp:simplePos x="0" y="0"/>
              <wp:positionH relativeFrom="column">
                <wp:posOffset>720090</wp:posOffset>
              </wp:positionH>
              <wp:positionV relativeFrom="paragraph">
                <wp:posOffset>10088245</wp:posOffset>
              </wp:positionV>
              <wp:extent cx="6120130" cy="446405"/>
              <wp:effectExtent l="0" t="127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46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01C1" w:rsidRDefault="001301C1" w:rsidP="001301C1">
                          <w:pPr>
                            <w:widowControl w:val="0"/>
                            <w:jc w:val="center"/>
                            <w:rPr>
                              <w:rFonts w:ascii="Arial" w:hAnsi="Arial" w:cs="Arial"/>
                              <w:color w:val="193F59"/>
                              <w:sz w:val="18"/>
                              <w:szCs w:val="18"/>
                            </w:rPr>
                          </w:pPr>
                          <w:r>
                            <w:rPr>
                              <w:rFonts w:ascii="Arial" w:hAnsi="Arial" w:cs="Arial"/>
                              <w:color w:val="193F59"/>
                              <w:sz w:val="18"/>
                              <w:szCs w:val="18"/>
                            </w:rPr>
                            <w:t>1a Duncan Street PO Box 195 Arncliffe, NSW, 2205  P: 02 9505 9105 www.golfnsw.org</w:t>
                          </w:r>
                        </w:p>
                        <w:p w:rsidR="001301C1" w:rsidRDefault="001301C1" w:rsidP="001301C1">
                          <w:pPr>
                            <w:widowControl w:val="0"/>
                            <w:jc w:val="center"/>
                            <w:rPr>
                              <w:rFonts w:ascii="Arial" w:hAnsi="Arial" w:cs="Arial"/>
                              <w:color w:val="193F59"/>
                              <w:sz w:val="16"/>
                              <w:szCs w:val="16"/>
                            </w:rPr>
                          </w:pPr>
                          <w:r>
                            <w:rPr>
                              <w:rFonts w:ascii="Arial" w:hAnsi="Arial" w:cs="Arial"/>
                              <w:color w:val="193F59"/>
                              <w:sz w:val="16"/>
                              <w:szCs w:val="16"/>
                            </w:rPr>
                            <w:t>Golf NSW Limited ABN: 48 001 642 628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E228B" id="_x0000_t202" coordsize="21600,21600" o:spt="202" path="m,l,21600r21600,l21600,xe">
              <v:stroke joinstyle="miter"/>
              <v:path gradientshapeok="t" o:connecttype="rect"/>
            </v:shapetype>
            <v:shape id="Text Box 4" o:spid="_x0000_s1026" type="#_x0000_t202" style="position:absolute;left:0;text-align:left;margin-left:56.7pt;margin-top:794.35pt;width:481.9pt;height:35.1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" filled="f" stroked="f" insetpen="t">
              <v:textbox inset="2.88pt,2.88pt,2.88pt,2.88pt">
                <w:txbxContent>
                  <w:p w:rsidR="001301C1" w:rsidRDefault="001301C1" w:rsidP="001301C1">
                    <w:pPr>
                      <w:widowControl w:val="0"/>
                      <w:jc w:val="center"/>
                      <w:rPr>
                        <w:rFonts w:ascii="Arial" w:hAnsi="Arial" w:cs="Arial"/>
                        <w:color w:val="193F59"/>
                        <w:sz w:val="18"/>
                        <w:szCs w:val="18"/>
                      </w:rPr>
                    </w:pPr>
                    <w:r>
                      <w:rPr>
                        <w:rFonts w:ascii="Arial" w:hAnsi="Arial" w:cs="Arial"/>
                        <w:color w:val="193F59"/>
                        <w:sz w:val="18"/>
                        <w:szCs w:val="18"/>
                      </w:rPr>
                      <w:t xml:space="preserve">1a Duncan Street PO Box 195 Arncliffe, NSW, </w:t>
                    </w:r>
                    <w:proofErr w:type="gramStart"/>
                    <w:r>
                      <w:rPr>
                        <w:rFonts w:ascii="Arial" w:hAnsi="Arial" w:cs="Arial"/>
                        <w:color w:val="193F59"/>
                        <w:sz w:val="18"/>
                        <w:szCs w:val="18"/>
                      </w:rPr>
                      <w:t>2205  P</w:t>
                    </w:r>
                    <w:proofErr w:type="gramEnd"/>
                    <w:r>
                      <w:rPr>
                        <w:rFonts w:ascii="Arial" w:hAnsi="Arial" w:cs="Arial"/>
                        <w:color w:val="193F59"/>
                        <w:sz w:val="18"/>
                        <w:szCs w:val="18"/>
                      </w:rPr>
                      <w:t>: 02 9505 9105 www.golfnsw.org</w:t>
                    </w:r>
                  </w:p>
                  <w:p w:rsidR="001301C1" w:rsidRDefault="001301C1" w:rsidP="001301C1">
                    <w:pPr>
                      <w:widowControl w:val="0"/>
                      <w:jc w:val="center"/>
                      <w:rPr>
                        <w:rFonts w:ascii="Arial" w:hAnsi="Arial" w:cs="Arial"/>
                        <w:color w:val="193F59"/>
                        <w:sz w:val="16"/>
                        <w:szCs w:val="16"/>
                      </w:rPr>
                    </w:pPr>
                    <w:r>
                      <w:rPr>
                        <w:rFonts w:ascii="Arial" w:hAnsi="Arial" w:cs="Arial"/>
                        <w:color w:val="193F59"/>
                        <w:sz w:val="16"/>
                        <w:szCs w:val="16"/>
                      </w:rPr>
                      <w:t>Golf NSW Limited ABN: 48 001 642 628</w:t>
                    </w:r>
                  </w:p>
                </w:txbxContent>
              </v:textbox>
            </v:shape>
          </w:pict>
        </mc:Fallback>
      </mc:AlternateContent>
    </w:r>
    <w:r>
      <w:rPr>
        <w:rFonts w:ascii="Arial" w:hAnsi="Arial" w:cs="Arial"/>
        <w:noProof/>
        <w:color w:val="003A63"/>
        <w:sz w:val="16"/>
        <w:szCs w:val="16"/>
      </w:rPr>
      <w:drawing>
        <wp:anchor distT="36576" distB="36576" distL="36576" distR="36576" simplePos="0" relativeHeight="251684864" behindDoc="0" locked="0" layoutInCell="1" allowOverlap="1" wp14:anchorId="00A63109" wp14:editId="02B3E477">
          <wp:simplePos x="0" y="0"/>
          <wp:positionH relativeFrom="column">
            <wp:posOffset>215900</wp:posOffset>
          </wp:positionH>
          <wp:positionV relativeFrom="paragraph">
            <wp:posOffset>8639810</wp:posOffset>
          </wp:positionV>
          <wp:extent cx="2376170" cy="1875790"/>
          <wp:effectExtent l="0" t="0" r="5080" b="0"/>
          <wp:wrapNone/>
          <wp:docPr id="270" name="Picture 4" descr="golfnsw3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fnsw3Dvert"/>
                  <pic:cNvPicPr>
                    <a:picLocks noChangeAspect="1" noChangeArrowheads="1"/>
                  </pic:cNvPicPr>
                </pic:nvPicPr>
                <pic:blipFill>
                  <a:blip r:embed="rId1">
                    <a:lum bright="54000" contrast="-66000"/>
                    <a:extLst>
                      <a:ext uri="{28A0092B-C50C-407E-A947-70E740481C1C}">
                        <a14:useLocalDpi xmlns:a14="http://schemas.microsoft.com/office/drawing/2010/main" val="0"/>
                      </a:ext>
                    </a:extLst>
                  </a:blip>
                  <a:srcRect l="32433" r="16216" b="44478"/>
                  <a:stretch>
                    <a:fillRect/>
                  </a:stretch>
                </pic:blipFill>
                <pic:spPr bwMode="auto">
                  <a:xfrm>
                    <a:off x="0" y="0"/>
                    <a:ext cx="2376170"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3A63"/>
        <w:kern w:val="0"/>
        <w:sz w:val="16"/>
        <w:szCs w:val="16"/>
      </w:rPr>
      <mc:AlternateContent>
        <mc:Choice Requires="wps">
          <w:drawing>
            <wp:anchor distT="36576" distB="36576" distL="36576" distR="36576" simplePos="0" relativeHeight="251685888" behindDoc="0" locked="0" layoutInCell="1" allowOverlap="1" wp14:anchorId="4A505391" wp14:editId="06A2B8B5">
              <wp:simplePos x="0" y="0"/>
              <wp:positionH relativeFrom="column">
                <wp:posOffset>720090</wp:posOffset>
              </wp:positionH>
              <wp:positionV relativeFrom="paragraph">
                <wp:posOffset>10088245</wp:posOffset>
              </wp:positionV>
              <wp:extent cx="6120130" cy="446405"/>
              <wp:effectExtent l="0" t="127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46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01C1" w:rsidRDefault="001301C1" w:rsidP="001301C1">
                          <w:pPr>
                            <w:widowControl w:val="0"/>
                            <w:jc w:val="center"/>
                            <w:rPr>
                              <w:rFonts w:ascii="Arial" w:hAnsi="Arial" w:cs="Arial"/>
                              <w:color w:val="193F59"/>
                              <w:sz w:val="18"/>
                              <w:szCs w:val="18"/>
                            </w:rPr>
                          </w:pPr>
                          <w:r>
                            <w:rPr>
                              <w:rFonts w:ascii="Arial" w:hAnsi="Arial" w:cs="Arial"/>
                              <w:color w:val="193F59"/>
                              <w:sz w:val="18"/>
                              <w:szCs w:val="18"/>
                            </w:rPr>
                            <w:t>1a Duncan Street PO Box 195 Arncliffe, NSW, 2205  P: 02 9505 9105 www.golfnsw.org</w:t>
                          </w:r>
                        </w:p>
                        <w:p w:rsidR="001301C1" w:rsidRDefault="001301C1" w:rsidP="001301C1">
                          <w:pPr>
                            <w:widowControl w:val="0"/>
                            <w:jc w:val="center"/>
                            <w:rPr>
                              <w:rFonts w:ascii="Arial" w:hAnsi="Arial" w:cs="Arial"/>
                              <w:color w:val="193F59"/>
                              <w:sz w:val="16"/>
                              <w:szCs w:val="16"/>
                            </w:rPr>
                          </w:pPr>
                          <w:r>
                            <w:rPr>
                              <w:rFonts w:ascii="Arial" w:hAnsi="Arial" w:cs="Arial"/>
                              <w:color w:val="193F59"/>
                              <w:sz w:val="16"/>
                              <w:szCs w:val="16"/>
                            </w:rPr>
                            <w:t>Golf NSW Limited ABN: 48 001 642 628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05391" id="Text Box 6" o:spid="_x0000_s1027" type="#_x0000_t202" style="position:absolute;left:0;text-align:left;margin-left:56.7pt;margin-top:794.35pt;width:481.9pt;height:35.1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" filled="f" stroked="f" insetpen="t">
              <v:textbox inset="2.88pt,2.88pt,2.88pt,2.88pt">
                <w:txbxContent>
                  <w:p w:rsidR="001301C1" w:rsidRDefault="001301C1" w:rsidP="001301C1">
                    <w:pPr>
                      <w:widowControl w:val="0"/>
                      <w:jc w:val="center"/>
                      <w:rPr>
                        <w:rFonts w:ascii="Arial" w:hAnsi="Arial" w:cs="Arial"/>
                        <w:color w:val="193F59"/>
                        <w:sz w:val="18"/>
                        <w:szCs w:val="18"/>
                      </w:rPr>
                    </w:pPr>
                    <w:r>
                      <w:rPr>
                        <w:rFonts w:ascii="Arial" w:hAnsi="Arial" w:cs="Arial"/>
                        <w:color w:val="193F59"/>
                        <w:sz w:val="18"/>
                        <w:szCs w:val="18"/>
                      </w:rPr>
                      <w:t xml:space="preserve">1a Duncan Street PO Box 195 Arncliffe, NSW, </w:t>
                    </w:r>
                    <w:proofErr w:type="gramStart"/>
                    <w:r>
                      <w:rPr>
                        <w:rFonts w:ascii="Arial" w:hAnsi="Arial" w:cs="Arial"/>
                        <w:color w:val="193F59"/>
                        <w:sz w:val="18"/>
                        <w:szCs w:val="18"/>
                      </w:rPr>
                      <w:t>2205  P</w:t>
                    </w:r>
                    <w:proofErr w:type="gramEnd"/>
                    <w:r>
                      <w:rPr>
                        <w:rFonts w:ascii="Arial" w:hAnsi="Arial" w:cs="Arial"/>
                        <w:color w:val="193F59"/>
                        <w:sz w:val="18"/>
                        <w:szCs w:val="18"/>
                      </w:rPr>
                      <w:t>: 02 9505 9105 www.golfnsw.org</w:t>
                    </w:r>
                  </w:p>
                  <w:p w:rsidR="001301C1" w:rsidRDefault="001301C1" w:rsidP="001301C1">
                    <w:pPr>
                      <w:widowControl w:val="0"/>
                      <w:jc w:val="center"/>
                      <w:rPr>
                        <w:rFonts w:ascii="Arial" w:hAnsi="Arial" w:cs="Arial"/>
                        <w:color w:val="193F59"/>
                        <w:sz w:val="16"/>
                        <w:szCs w:val="16"/>
                      </w:rPr>
                    </w:pPr>
                    <w:r>
                      <w:rPr>
                        <w:rFonts w:ascii="Arial" w:hAnsi="Arial" w:cs="Arial"/>
                        <w:color w:val="193F59"/>
                        <w:sz w:val="16"/>
                        <w:szCs w:val="16"/>
                      </w:rPr>
                      <w:t>Golf NSW Limited ABN: 48 001 642 628</w:t>
                    </w:r>
                  </w:p>
                </w:txbxContent>
              </v:textbox>
            </v:shape>
          </w:pict>
        </mc:Fallback>
      </mc:AlternateContent>
    </w:r>
    <w:r>
      <w:rPr>
        <w:rFonts w:ascii="Arial" w:hAnsi="Arial" w:cs="Arial"/>
        <w:noProof/>
        <w:color w:val="003A63"/>
        <w:sz w:val="16"/>
        <w:szCs w:val="16"/>
      </w:rPr>
      <w:drawing>
        <wp:anchor distT="36576" distB="36576" distL="36576" distR="36576" simplePos="0" relativeHeight="251686912" behindDoc="0" locked="0" layoutInCell="1" allowOverlap="1" wp14:anchorId="2B94A683" wp14:editId="00C4B042">
          <wp:simplePos x="0" y="0"/>
          <wp:positionH relativeFrom="column">
            <wp:posOffset>215900</wp:posOffset>
          </wp:positionH>
          <wp:positionV relativeFrom="paragraph">
            <wp:posOffset>8639810</wp:posOffset>
          </wp:positionV>
          <wp:extent cx="2376170" cy="1875790"/>
          <wp:effectExtent l="0" t="0" r="5080" b="0"/>
          <wp:wrapNone/>
          <wp:docPr id="271" name="Picture 6" descr="golfnsw3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lfnsw3Dvert"/>
                  <pic:cNvPicPr>
                    <a:picLocks noChangeAspect="1" noChangeArrowheads="1"/>
                  </pic:cNvPicPr>
                </pic:nvPicPr>
                <pic:blipFill>
                  <a:blip r:embed="rId1">
                    <a:lum bright="54000" contrast="-66000"/>
                    <a:extLst>
                      <a:ext uri="{28A0092B-C50C-407E-A947-70E740481C1C}">
                        <a14:useLocalDpi xmlns:a14="http://schemas.microsoft.com/office/drawing/2010/main" val="0"/>
                      </a:ext>
                    </a:extLst>
                  </a:blip>
                  <a:srcRect l="32433" r="16216" b="44478"/>
                  <a:stretch>
                    <a:fillRect/>
                  </a:stretch>
                </pic:blipFill>
                <pic:spPr bwMode="auto">
                  <a:xfrm>
                    <a:off x="0" y="0"/>
                    <a:ext cx="2376170"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3A63"/>
        <w:kern w:val="0"/>
        <w:sz w:val="16"/>
        <w:szCs w:val="16"/>
      </w:rPr>
      <mc:AlternateContent>
        <mc:Choice Requires="wps">
          <w:drawing>
            <wp:anchor distT="36576" distB="36576" distL="36576" distR="36576" simplePos="0" relativeHeight="251687936" behindDoc="0" locked="0" layoutInCell="1" allowOverlap="1" wp14:anchorId="14AA7E17" wp14:editId="6BB3EEFA">
              <wp:simplePos x="0" y="0"/>
              <wp:positionH relativeFrom="column">
                <wp:posOffset>720090</wp:posOffset>
              </wp:positionH>
              <wp:positionV relativeFrom="paragraph">
                <wp:posOffset>10088245</wp:posOffset>
              </wp:positionV>
              <wp:extent cx="6120130" cy="446405"/>
              <wp:effectExtent l="0" t="127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46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01C1" w:rsidRDefault="001301C1" w:rsidP="001301C1">
                          <w:pPr>
                            <w:widowControl w:val="0"/>
                            <w:jc w:val="center"/>
                            <w:rPr>
                              <w:rFonts w:ascii="Arial" w:hAnsi="Arial" w:cs="Arial"/>
                              <w:color w:val="193F59"/>
                              <w:sz w:val="18"/>
                              <w:szCs w:val="18"/>
                            </w:rPr>
                          </w:pPr>
                          <w:r>
                            <w:rPr>
                              <w:rFonts w:ascii="Arial" w:hAnsi="Arial" w:cs="Arial"/>
                              <w:color w:val="193F59"/>
                              <w:sz w:val="18"/>
                              <w:szCs w:val="18"/>
                            </w:rPr>
                            <w:t>1a Duncan Street PO Box 195 Arncliffe, NSW, 2205  P: 02 9505 9105 www.golfnsw.org</w:t>
                          </w:r>
                        </w:p>
                        <w:p w:rsidR="001301C1" w:rsidRDefault="001301C1" w:rsidP="001301C1">
                          <w:pPr>
                            <w:widowControl w:val="0"/>
                            <w:jc w:val="center"/>
                            <w:rPr>
                              <w:rFonts w:ascii="Arial" w:hAnsi="Arial" w:cs="Arial"/>
                              <w:color w:val="193F59"/>
                              <w:sz w:val="16"/>
                              <w:szCs w:val="16"/>
                            </w:rPr>
                          </w:pPr>
                          <w:r>
                            <w:rPr>
                              <w:rFonts w:ascii="Arial" w:hAnsi="Arial" w:cs="Arial"/>
                              <w:color w:val="193F59"/>
                              <w:sz w:val="16"/>
                              <w:szCs w:val="16"/>
                            </w:rPr>
                            <w:t>Golf NSW Limited ABN: 48 001 642 628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A7E17" id="Text Box 8" o:spid="_x0000_s1028" type="#_x0000_t202" style="position:absolute;left:0;text-align:left;margin-left:56.7pt;margin-top:794.35pt;width:481.9pt;height:35.1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" filled="f" stroked="f" insetpen="t">
              <v:textbox inset="2.88pt,2.88pt,2.88pt,2.88pt">
                <w:txbxContent>
                  <w:p w:rsidR="001301C1" w:rsidRDefault="001301C1" w:rsidP="001301C1">
                    <w:pPr>
                      <w:widowControl w:val="0"/>
                      <w:jc w:val="center"/>
                      <w:rPr>
                        <w:rFonts w:ascii="Arial" w:hAnsi="Arial" w:cs="Arial"/>
                        <w:color w:val="193F59"/>
                        <w:sz w:val="18"/>
                        <w:szCs w:val="18"/>
                      </w:rPr>
                    </w:pPr>
                    <w:r>
                      <w:rPr>
                        <w:rFonts w:ascii="Arial" w:hAnsi="Arial" w:cs="Arial"/>
                        <w:color w:val="193F59"/>
                        <w:sz w:val="18"/>
                        <w:szCs w:val="18"/>
                      </w:rPr>
                      <w:t xml:space="preserve">1a Duncan Street PO Box 195 Arncliffe, NSW, </w:t>
                    </w:r>
                    <w:proofErr w:type="gramStart"/>
                    <w:r>
                      <w:rPr>
                        <w:rFonts w:ascii="Arial" w:hAnsi="Arial" w:cs="Arial"/>
                        <w:color w:val="193F59"/>
                        <w:sz w:val="18"/>
                        <w:szCs w:val="18"/>
                      </w:rPr>
                      <w:t>2205  P</w:t>
                    </w:r>
                    <w:proofErr w:type="gramEnd"/>
                    <w:r>
                      <w:rPr>
                        <w:rFonts w:ascii="Arial" w:hAnsi="Arial" w:cs="Arial"/>
                        <w:color w:val="193F59"/>
                        <w:sz w:val="18"/>
                        <w:szCs w:val="18"/>
                      </w:rPr>
                      <w:t>: 02 9505 9105 www.golfnsw.org</w:t>
                    </w:r>
                  </w:p>
                  <w:p w:rsidR="001301C1" w:rsidRDefault="001301C1" w:rsidP="001301C1">
                    <w:pPr>
                      <w:widowControl w:val="0"/>
                      <w:jc w:val="center"/>
                      <w:rPr>
                        <w:rFonts w:ascii="Arial" w:hAnsi="Arial" w:cs="Arial"/>
                        <w:color w:val="193F59"/>
                        <w:sz w:val="16"/>
                        <w:szCs w:val="16"/>
                      </w:rPr>
                    </w:pPr>
                    <w:r>
                      <w:rPr>
                        <w:rFonts w:ascii="Arial" w:hAnsi="Arial" w:cs="Arial"/>
                        <w:color w:val="193F59"/>
                        <w:sz w:val="16"/>
                        <w:szCs w:val="16"/>
                      </w:rPr>
                      <w:t>Golf NSW Limited ABN: 48 001 642 628</w:t>
                    </w:r>
                  </w:p>
                </w:txbxContent>
              </v:textbox>
            </v:shape>
          </w:pict>
        </mc:Fallback>
      </mc:AlternateContent>
    </w:r>
    <w:r w:rsidRPr="00E465E4">
      <w:rPr>
        <w:rFonts w:ascii="Arial" w:hAnsi="Arial" w:cs="Arial"/>
        <w:color w:val="003A63"/>
        <w:sz w:val="16"/>
        <w:szCs w:val="16"/>
      </w:rPr>
      <w:t>1</w:t>
    </w:r>
    <w:r w:rsidRPr="006B1EF5">
      <w:rPr>
        <w:rFonts w:ascii="Arial" w:hAnsi="Arial" w:cs="Arial"/>
        <w:color w:val="003A63"/>
        <w:sz w:val="18"/>
        <w:szCs w:val="18"/>
      </w:rPr>
      <w:t>a Duncan Street PO BOX 195 Arncliffe, NSW, 2205 P: 02 9505 9105 www.golfnsw.org</w:t>
    </w:r>
  </w:p>
  <w:p w:rsidR="001301C1" w:rsidRPr="006B1EF5" w:rsidRDefault="001301C1" w:rsidP="001301C1">
    <w:pPr>
      <w:pStyle w:val="Footer"/>
      <w:tabs>
        <w:tab w:val="clear" w:pos="4513"/>
      </w:tabs>
      <w:jc w:val="center"/>
      <w:rPr>
        <w:rFonts w:ascii="Arial" w:hAnsi="Arial" w:cs="Arial"/>
        <w:color w:val="003A63"/>
        <w:sz w:val="16"/>
        <w:szCs w:val="16"/>
      </w:rPr>
    </w:pPr>
    <w:r w:rsidRPr="006B1EF5">
      <w:rPr>
        <w:rFonts w:ascii="Arial" w:hAnsi="Arial" w:cs="Arial"/>
        <w:color w:val="003A63"/>
        <w:sz w:val="16"/>
        <w:szCs w:val="16"/>
      </w:rPr>
      <w:t>Golf NSW Limited ABN: 48 001 642 628</w:t>
    </w:r>
  </w:p>
  <w:p w:rsidR="001301C1" w:rsidRPr="0016405A" w:rsidRDefault="001301C1" w:rsidP="001301C1">
    <w:pPr>
      <w:pStyle w:val="Footer"/>
      <w:tabs>
        <w:tab w:val="clear" w:pos="4513"/>
      </w:tabs>
      <w:jc w:val="center"/>
      <w:rPr>
        <w:rFonts w:ascii="Arial" w:hAnsi="Arial" w:cs="Arial"/>
        <w:color w:val="003A63"/>
        <w:sz w:val="16"/>
        <w:szCs w:val="16"/>
      </w:rPr>
    </w:pPr>
    <w:r>
      <w:rPr>
        <w:rFonts w:ascii="Arial" w:hAnsi="Arial" w:cs="Arial"/>
        <w:noProof/>
        <w:color w:val="003A63"/>
        <w:sz w:val="16"/>
        <w:szCs w:val="16"/>
      </w:rPr>
      <mc:AlternateContent>
        <mc:Choice Requires="wpg">
          <w:drawing>
            <wp:anchor distT="0" distB="0" distL="114300" distR="114300" simplePos="0" relativeHeight="251688960" behindDoc="0" locked="0" layoutInCell="1" allowOverlap="1" wp14:anchorId="70E3E21E" wp14:editId="716693B4">
              <wp:simplePos x="0" y="0"/>
              <wp:positionH relativeFrom="column">
                <wp:posOffset>1735238</wp:posOffset>
              </wp:positionH>
              <wp:positionV relativeFrom="paragraph">
                <wp:posOffset>64878</wp:posOffset>
              </wp:positionV>
              <wp:extent cx="2946241" cy="350520"/>
              <wp:effectExtent l="0" t="0" r="6985" b="0"/>
              <wp:wrapNone/>
              <wp:docPr id="14" name="Group 14"/>
              <wp:cNvGraphicFramePr/>
              <a:graphic xmlns:a="http://schemas.openxmlformats.org/drawingml/2006/main">
                <a:graphicData uri="http://schemas.microsoft.com/office/word/2010/wordprocessingGroup">
                  <wpg:wgp>
                    <wpg:cNvGrpSpPr/>
                    <wpg:grpSpPr>
                      <a:xfrm>
                        <a:off x="0" y="0"/>
                        <a:ext cx="2946241" cy="350520"/>
                        <a:chOff x="0" y="0"/>
                        <a:chExt cx="2946241" cy="350520"/>
                      </a:xfrm>
                    </wpg:grpSpPr>
                    <pic:pic xmlns:pic="http://schemas.openxmlformats.org/drawingml/2006/picture">
                      <pic:nvPicPr>
                        <pic:cNvPr id="9" name="Picture 9" descr="CMYK Low res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2875"/>
                          <a:ext cx="650875" cy="207645"/>
                        </a:xfrm>
                        <a:prstGeom prst="rect">
                          <a:avLst/>
                        </a:prstGeom>
                        <a:noFill/>
                        <a:ln>
                          <a:noFill/>
                        </a:ln>
                      </pic:spPr>
                    </pic:pic>
                    <pic:pic xmlns:pic="http://schemas.openxmlformats.org/drawingml/2006/picture">
                      <pic:nvPicPr>
                        <pic:cNvPr id="10" name="Picture 10" descr="CCA Logo (New)"/>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028700" y="135731"/>
                          <a:ext cx="401955" cy="200660"/>
                        </a:xfrm>
                        <a:prstGeom prst="rect">
                          <a:avLst/>
                        </a:prstGeom>
                        <a:noFill/>
                        <a:ln>
                          <a:noFill/>
                        </a:ln>
                      </pic:spPr>
                    </pic:pic>
                    <pic:pic xmlns:pic="http://schemas.openxmlformats.org/drawingml/2006/picture">
                      <pic:nvPicPr>
                        <pic:cNvPr id="11" name="Picture 11" descr="Srixon Logo"/>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785937" y="157162"/>
                          <a:ext cx="554355" cy="180340"/>
                        </a:xfrm>
                        <a:prstGeom prst="rect">
                          <a:avLst/>
                        </a:prstGeom>
                        <a:noFill/>
                        <a:ln>
                          <a:noFill/>
                        </a:ln>
                      </pic:spPr>
                    </pic:pic>
                    <pic:pic xmlns:pic="http://schemas.openxmlformats.org/drawingml/2006/picture">
                      <pic:nvPicPr>
                        <pic:cNvPr id="13" name="Picture 1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621756" y="0"/>
                          <a:ext cx="324485" cy="334645"/>
                        </a:xfrm>
                        <a:prstGeom prst="rect">
                          <a:avLst/>
                        </a:prstGeom>
                      </pic:spPr>
                    </pic:pic>
                  </wpg:wgp>
                </a:graphicData>
              </a:graphic>
            </wp:anchor>
          </w:drawing>
        </mc:Choice>
        <mc:Fallback>
          <w:pict>
            <v:group w14:anchorId="4433346A" id="Group 14" o:spid="_x0000_s1026" style="position:absolute;margin-left:136.65pt;margin-top:5.1pt;width:232pt;height:27.6pt;z-index:251688960" coordsize="29462,350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1cAAAAGAAAAAAAAAAAAAAJmAAAHhwAA&#10;ABEAQwBNAFkASwAgAEwAbwB3ACAAcgBlAHMAIABsAG8AZwBvAAAAAQAAAAAAAAAAAAAAAAAAAAAA&#10;AAABAAAAAAAAAAAAAAeHAAACZgAAAAAAAAAAAAAAAAAAAAABAAAAAAAAAAAAAAAAAAAAAAAAABAA&#10;AAABAAAAAAAAbnVsbAAAAAIAAAAGYm91bmRzT2JqYwAAAAEAAAAAAABSY3QxAAAABAAAAABUb3Ag&#10;bG9uZwAAAAAAAAAATGVmdGxvbmcAAAAAAAAAAEJ0b21sb25nAAACZgAAAABSZ2h0bG9uZwAAB4c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mYAAAAAUmdodGxvbmcAAAeH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KPD94cGFja2V0IGVuZD0ndyc/Pv/uAA5BZG9iZQBkQAAAAAH/2wBD&#10;AAQDAwQDBAcEBAcJBwUHCQsJCQkJCw4MDAwMDA4RDAwMDAwMEQwMDAwMDAwMDAwMDAwMDAwMDAwM&#10;DAwMDAwMDAz/2wBDAQQGBgwIDBYMDBYUDg4OFBQODg4OFBEMDAwMDBERDAwMDAwMEQwMDAwMDAwM&#10;DAwMDAwMDAwMDAwMDAwMDAwMDAz/wAARCAJmB4cDAR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SluAUAcx4s8daF4K&#10;exi1icRz6ndw2NpEOXllmdY1Cr/dQuGkf7qL/tFVa4RclclysdP1FQ1crcWmAUAN71AyhHqtrLfS&#10;acHH2mNVcoepVu49R2Pp+IrCOIg5uCfvEcxoVvdliU3oA6qE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lIDz34u/F7QPg3oD63rb7pG&#10;yttbKQJJ5MZCID0A6ySEbY19WKq21Cg6jsjOUrH5x6P8T/EHxb+NPh7xD4gl3SNrOnrDCpIjgj+0&#10;oVjiU9FGfmP3nbLMzMa+qnRjSoNLseX7Xmkfq5uxXyD7nr7IfQMKAG1OwI8N+JV7cab4qF1auUlj&#10;iQqw9efzH95f4q/IuIK0qOKvS+LR/gv5jinKzPQ/BXjS38U2+x8R3sY/eR54P+0nqv8A6D/3yx+4&#10;ynNY46N18fX+rRRvCdzsK+kT1NxasQ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&#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CGhAz8+P+ChH/I1aJ/14yf+jTX0+V/BL1R52L6fM+O6908wKACgAoAKACgD9Nv2Gf8Akk8f&#10;/X9c/wDstfI5h/E+SPaofAfSorx0dQtU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lAHzP+1j+zr/wtXS/+Ej8PRj/hJrFCAowPtUIyfJP/AE0TrCe/MbfeVo/UwWK9&#10;kzlrUuc/NG4gltZXgmVo5Y2KujAhlYHDKwPIIIwwNfXqKeqPIt3I+tNvm0J22EoEFABQAUAFABQA&#10;UAFABQAUAFABQAUAFABQAuKLBcfHE8rrHGpZ2IVVAJJJOAAO59qW65vslJcx+jH7Jf7NL/DqFfGX&#10;iuIDxDOhFvA2CbWJxyW9LiQHDf8APOP9394uo+Ux2M9o+WOx61Glyn1hXjnY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2lcTF6Uxt2PmH9pD9lDT/ikJfEfhgJZ+JwCXU/L&#10;Fd4HAk7JNgfLLjDfdk/hkT1MJjHS0ZyVaXNsfnT4j8M6v4S1ObR9dtZbPUIDteKVSrD0I7FT1Vxu&#10;Vl+ZWZa+shUU1dHltcm5kVoZBQAUAFABQAUAFABQAUAFABQAUAFABQAooQM1fDvhrV/F2pRaPoVr&#10;LeX852pFEpZj6k9go6s52qq5ZmVaynPl1ZrGNz9Ev2dP2SdP+GRh8S+K9l74l4eOMYaG0PbZn/WT&#10;j+KX7qN/qV481vlsZjnU0j8H9fM9SnR5T6iryLnYOpi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ZmoeH9J1c51C0guM4/1sSP06feBqkwMR/hh4HkYu+h6azHkk2cJOfc7aft&#10;JdwsH/CrfA3bQdM/8A4P/iKPaS7sLGjb+DfDlo26302zjYjGUt41OPqFqeYDbUBRgcAVDYDqo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pAFACUWAKLALQAUw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D/9lQSwMECgAA&#10;AAAAAAAhAISNXRQVIgEAFSIBABUAAABkcnMvbWVkaWEvaW1hZ2UzLmpwZWf/2P/gABBKRklGAAEB&#10;AQEsASwAAP/hEYZFeGlmAABNTQAqAAAACAAMAQAAAwAAAAEDMAAAAQEAAwAAAAEBDQAAAQIAAwAA&#10;AAQAAAiqAQMAAwAAAAEAAQQtAQYAAwAAAAEABQAAARIAAwAAAAEAAQAAARUAAwAAAAEABAE1ARwA&#10;AwAAAAEAAQAAATEAAgAAABwAAAiyATIAAgAAABQAAAjOh2kABAAAAAEAAAji6hwABwAACAwAAACe&#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ACAAIAAhBZG9iZSBQaG90b3Nob3AgQ1MyIFdpbmRvd3MAMjAwNjoxMDox&#10;NiAxNjoxMjoxMwAACJADAAIAAAAUAAARVJAEAAIAAAAUAAARaJKRAAIAAAADMDAAAJKSAAIAAAAD&#10;MDAAAKABAAMAAAAB//8AAKACAAQAAAABAAADMKADAAQAAAABAAABDeocAAcAAAgMAAAJS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QWRvYmUgUGhvdG9zaG9wIENTMiBXaW5kb3dzPC94bXA6Q3JlYXRvclRvb2w+PHht&#10;cDpDcmVhdGVEYXRlPjIwMDYtMTAtMTZUMTY6MTI6MTM8L3htcDpDcmVhdGVEYXRl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AQEB&#10;AQEBAQEBAQEBAQEBAQEBAQEBAQEBAQEBAQEBAQEBAQEBAgIBAQIBAQECAgICAgICAgIBAgICAgIC&#10;AgICAv/bAEMBAQEBAQEBAQEBAQIBAQECAgICAgICAgICAgICAgICAgICAgICAgICAgICAgICAgIC&#10;AgICAgICAgICAgICAgICAv/AABEIANMC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CMYK Low res logo" style="position:absolute;top:1428;width:6508;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vA5rEAAAA2gAAAA8AAABkcnMvZG93bnJldi54bWxEj0FrwkAUhO+C/2F5Qi+iG3uQmLqKiEIp&#10;Bavtwd4e2Wc2mn0bsqtJ/70rFDwOM/MNM192thI3anzpWMFknIAgzp0uuVDw870dpSB8QNZYOSYF&#10;f+Rhuej35php1/KebodQiAhhn6ECE0KdSelzQxb92NXE0Tu5xmKIsimkbrCNcFvJ1ySZSoslxwWD&#10;Na0N5ZfD1SqYDquvT5pRKnftx25z/U2PZ5Mq9TLoVm8gAnXhGf5vv2sFM3hciTd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vA5rEAAAA2gAAAA8AAAAAAAAAAAAAAAAA&#10;nwIAAGRycy9kb3ducmV2LnhtbFBLBQYAAAAABAAEAPcAAACQAwAAAAA=&#10;">
                <v:imagedata r:id="rId6" o:title="CMYK Low res logo"/>
                <v:path arrowok="t"/>
              </v:shape>
              <v:shape id="Picture 10" o:spid="_x0000_s1028" type="#_x0000_t75" alt="CCA Logo (New)" style="position:absolute;left:10287;top:1357;width:4019;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m07GAAAA2wAAAA8AAABkcnMvZG93bnJldi54bWxEj0FrwkAQhe8F/8MygpdSN/YgkrpKFbRe&#10;StuoiLchOyah2dmYXTXtr+8chN5meG/e+2Y671ytrtSGyrOB0TABRZx7W3FhYLddPU1AhYhssfZM&#10;Bn4owHzWe5hiav2Nv+iaxUJJCIcUDZQxNqnWIS/JYRj6hli0k28dRlnbQtsWbxLuav2cJGPtsGJp&#10;KLGhZUn5d3ZxBprH9/X+41Dvx3w8/vL5jT6zxcWYQb97fQEVqYv/5vv1xgq+0MsvMoC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mbTsYAAADbAAAADwAAAAAAAAAAAAAA&#10;AACfAgAAZHJzL2Rvd25yZXYueG1sUEsFBgAAAAAEAAQA9wAAAJIDAAAAAA==&#10;">
                <v:imagedata r:id="rId7" o:title="CCA Logo (New)"/>
                <v:path arrowok="t"/>
              </v:shape>
              <v:shape id="Picture 11" o:spid="_x0000_s1029" type="#_x0000_t75" alt="Srixon Logo" style="position:absolute;left:17859;top:1571;width:5543;height:1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9TDS+AAAA2wAAAA8AAABkcnMvZG93bnJldi54bWxET0sKwjAQ3QveIYzgTlNdiFSjiCAobvyh&#10;LsdmbKvNpDRR6+2NILibx/vOeFqbQjypcrllBb1uBII4sTrnVMFhv+gMQTiPrLGwTAre5GA6aTbG&#10;GGv74i09dz4VIYRdjAoy78tYSpdkZNB1bUkcuKutDPoAq1TqCl8h3BSyH0UDaTDn0JBhSfOMkvvu&#10;YRTM88tq9rjv5XE9OLM83Y6bje0r1W7VsxEIT7X/i3/upQ7ze/D9JRwgJ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y9TDS+AAAA2wAAAA8AAAAAAAAAAAAAAAAAnwIAAGRy&#10;cy9kb3ducmV2LnhtbFBLBQYAAAAABAAEAPcAAACKAwAAAAA=&#10;">
                <v:imagedata r:id="rId8" o:title="Srixon Logo"/>
                <v:path arrowok="t"/>
              </v:shape>
              <v:shape id="Picture 13" o:spid="_x0000_s1030" type="#_x0000_t75" style="position:absolute;left:26217;width:3245;height:3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WSDbAAAAA2wAAAA8AAABkcnMvZG93bnJldi54bWxET82KwjAQvgv7DmEWvIhNVRDtNooKwqIn&#10;qw8wNrNtsZmUJmrdpzeC4G0+vt9Jl52pxY1aV1lWMIpiEMS51RUXCk7H7XAGwnlkjbVlUvAgB8vF&#10;Vy/FRNs7H+iW+UKEEHYJKii9bxIpXV6SQRfZhjhwf7Y16ANsC6lbvIdwU8txHE+lwYpDQ4kNbUrK&#10;L9nVKNh05+v/3O2z6YV3xh0HKz9fF0r1v7vVDwhPnf+I3+5fHeZP4PVLOEA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1ZINsAAAADbAAAADwAAAAAAAAAAAAAAAACfAgAA&#10;ZHJzL2Rvd25yZXYueG1sUEsFBgAAAAAEAAQA9wAAAIwDAAAAAA==&#10;">
                <v:imagedata r:id="rId9" o:title=""/>
                <v:path arrowok="t"/>
              </v:shape>
            </v:group>
          </w:pict>
        </mc:Fallback>
      </mc:AlternateContent>
    </w:r>
  </w:p>
  <w:p w:rsidR="001301C1" w:rsidRDefault="001301C1" w:rsidP="001301C1">
    <w:pPr>
      <w:pStyle w:val="Footer"/>
    </w:pPr>
  </w:p>
  <w:p w:rsidR="001301C1" w:rsidRDefault="001301C1" w:rsidP="001301C1">
    <w:pPr>
      <w:pStyle w:val="Footer"/>
    </w:pPr>
  </w:p>
  <w:p w:rsidR="001301C1" w:rsidRDefault="00130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FF0" w:rsidRDefault="002E6FF0" w:rsidP="0016405A">
      <w:r>
        <w:separator/>
      </w:r>
    </w:p>
  </w:footnote>
  <w:footnote w:type="continuationSeparator" w:id="0">
    <w:p w:rsidR="002E6FF0" w:rsidRDefault="002E6FF0" w:rsidP="001640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146" w:rsidRDefault="000B3146">
    <w:pPr>
      <w:pStyle w:val="Header"/>
    </w:pPr>
    <w:r>
      <w:rPr>
        <w:noProof/>
        <w:sz w:val="24"/>
        <w:szCs w:val="24"/>
      </w:rPr>
      <w:drawing>
        <wp:anchor distT="36576" distB="36576" distL="36576" distR="36576" simplePos="0" relativeHeight="251691008" behindDoc="0" locked="0" layoutInCell="1" allowOverlap="1" wp14:anchorId="0EF02AF1" wp14:editId="2EAC2323">
          <wp:simplePos x="0" y="0"/>
          <wp:positionH relativeFrom="column">
            <wp:posOffset>4207727</wp:posOffset>
          </wp:positionH>
          <wp:positionV relativeFrom="paragraph">
            <wp:posOffset>-171962</wp:posOffset>
          </wp:positionV>
          <wp:extent cx="1840230" cy="1346835"/>
          <wp:effectExtent l="0" t="0" r="7620" b="5715"/>
          <wp:wrapNone/>
          <wp:docPr id="267" name="Picture 1" descr="golfnsw3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fnsw3Dve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230" cy="13468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D64B2"/>
    <w:multiLevelType w:val="multilevel"/>
    <w:tmpl w:val="FF9835E4"/>
    <w:lvl w:ilvl="0">
      <w:start w:val="1"/>
      <w:numFmt w:val="decimal"/>
      <w:pStyle w:val="Heading1"/>
      <w:lvlText w:val="%1."/>
      <w:lvlJc w:val="left"/>
      <w:pPr>
        <w:ind w:left="1080" w:hanging="720"/>
      </w:pPr>
      <w:rPr>
        <w:rFonts w:hint="default"/>
      </w:rPr>
    </w:lvl>
    <w:lvl w:ilvl="1">
      <w:start w:val="2"/>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800" w:hanging="144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2160" w:hanging="180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520" w:hanging="2160"/>
      </w:pPr>
      <w:rPr>
        <w:rFonts w:hint="default"/>
        <w:i/>
      </w:rPr>
    </w:lvl>
  </w:abstractNum>
  <w:abstractNum w:abstractNumId="1">
    <w:nsid w:val="2D2E0945"/>
    <w:multiLevelType w:val="hybridMultilevel"/>
    <w:tmpl w:val="18FE4E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nsid w:val="71BB53CA"/>
    <w:multiLevelType w:val="hybridMultilevel"/>
    <w:tmpl w:val="51CC55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FF0"/>
    <w:rsid w:val="00021B73"/>
    <w:rsid w:val="000B3146"/>
    <w:rsid w:val="000E10D0"/>
    <w:rsid w:val="00112E1B"/>
    <w:rsid w:val="001301C1"/>
    <w:rsid w:val="0013798A"/>
    <w:rsid w:val="0016405A"/>
    <w:rsid w:val="001C2011"/>
    <w:rsid w:val="001C547E"/>
    <w:rsid w:val="001C7020"/>
    <w:rsid w:val="001E1131"/>
    <w:rsid w:val="002507DA"/>
    <w:rsid w:val="00263120"/>
    <w:rsid w:val="00297307"/>
    <w:rsid w:val="002E6FF0"/>
    <w:rsid w:val="00346FDB"/>
    <w:rsid w:val="00371D0E"/>
    <w:rsid w:val="00435716"/>
    <w:rsid w:val="004917C1"/>
    <w:rsid w:val="004A6C3E"/>
    <w:rsid w:val="004C459B"/>
    <w:rsid w:val="00506B18"/>
    <w:rsid w:val="006B1EF5"/>
    <w:rsid w:val="00796D2E"/>
    <w:rsid w:val="0083215B"/>
    <w:rsid w:val="00841267"/>
    <w:rsid w:val="00846265"/>
    <w:rsid w:val="0088401D"/>
    <w:rsid w:val="008923ED"/>
    <w:rsid w:val="008A3A6B"/>
    <w:rsid w:val="00913761"/>
    <w:rsid w:val="00951269"/>
    <w:rsid w:val="009734B4"/>
    <w:rsid w:val="00975276"/>
    <w:rsid w:val="009D2CE9"/>
    <w:rsid w:val="00A31FC2"/>
    <w:rsid w:val="00A9490C"/>
    <w:rsid w:val="00AA0DB0"/>
    <w:rsid w:val="00B2115F"/>
    <w:rsid w:val="00CA2155"/>
    <w:rsid w:val="00CC08C8"/>
    <w:rsid w:val="00CD0DE9"/>
    <w:rsid w:val="00CF0EE6"/>
    <w:rsid w:val="00D07CBF"/>
    <w:rsid w:val="00DA08AB"/>
    <w:rsid w:val="00E06D01"/>
    <w:rsid w:val="00E465E4"/>
    <w:rsid w:val="00F23B9F"/>
    <w:rsid w:val="00F46310"/>
    <w:rsid w:val="00FE3E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87A9EC3-B1E1-4961-B499-FCD8A0E63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color w:val="000000"/>
        <w:kern w:val="28"/>
        <w:sz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05A"/>
  </w:style>
  <w:style w:type="paragraph" w:styleId="Heading1">
    <w:name w:val="heading 1"/>
    <w:basedOn w:val="Normal"/>
    <w:next w:val="Normal"/>
    <w:link w:val="Heading1Char"/>
    <w:autoRedefine/>
    <w:uiPriority w:val="9"/>
    <w:qFormat/>
    <w:rsid w:val="001C7020"/>
    <w:pPr>
      <w:keepNext/>
      <w:numPr>
        <w:numId w:val="1"/>
      </w:numPr>
      <w:spacing w:before="120"/>
      <w:outlineLvl w:val="0"/>
    </w:pPr>
    <w:rPr>
      <w:rFonts w:ascii="Verdana" w:hAnsi="Verdana" w:cs="Arial"/>
      <w:b/>
      <w:bCs/>
      <w:kern w:val="32"/>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C7020"/>
    <w:rPr>
      <w:rFonts w:ascii="Verdana" w:eastAsia="Times New Roman" w:hAnsi="Verdana" w:cs="Arial"/>
      <w:b/>
      <w:bCs/>
      <w:kern w:val="32"/>
      <w:sz w:val="36"/>
      <w:szCs w:val="32"/>
      <w:lang w:eastAsia="en-US"/>
    </w:rPr>
  </w:style>
  <w:style w:type="paragraph" w:styleId="Header">
    <w:name w:val="header"/>
    <w:basedOn w:val="Normal"/>
    <w:link w:val="HeaderChar"/>
    <w:uiPriority w:val="99"/>
    <w:unhideWhenUsed/>
    <w:rsid w:val="0016405A"/>
    <w:pPr>
      <w:tabs>
        <w:tab w:val="center" w:pos="4513"/>
        <w:tab w:val="right" w:pos="9026"/>
      </w:tabs>
    </w:pPr>
  </w:style>
  <w:style w:type="character" w:customStyle="1" w:styleId="HeaderChar">
    <w:name w:val="Header Char"/>
    <w:basedOn w:val="DefaultParagraphFont"/>
    <w:link w:val="Header"/>
    <w:uiPriority w:val="99"/>
    <w:rsid w:val="0016405A"/>
  </w:style>
  <w:style w:type="paragraph" w:styleId="Footer">
    <w:name w:val="footer"/>
    <w:basedOn w:val="Normal"/>
    <w:link w:val="FooterChar"/>
    <w:uiPriority w:val="99"/>
    <w:unhideWhenUsed/>
    <w:rsid w:val="0016405A"/>
    <w:pPr>
      <w:tabs>
        <w:tab w:val="center" w:pos="4513"/>
        <w:tab w:val="right" w:pos="9026"/>
      </w:tabs>
    </w:pPr>
  </w:style>
  <w:style w:type="character" w:customStyle="1" w:styleId="FooterChar">
    <w:name w:val="Footer Char"/>
    <w:basedOn w:val="DefaultParagraphFont"/>
    <w:link w:val="Footer"/>
    <w:uiPriority w:val="99"/>
    <w:rsid w:val="0016405A"/>
  </w:style>
  <w:style w:type="character" w:styleId="Hyperlink">
    <w:name w:val="Hyperlink"/>
    <w:uiPriority w:val="99"/>
    <w:unhideWhenUsed/>
    <w:rsid w:val="0016405A"/>
    <w:rPr>
      <w:color w:val="0000FF"/>
      <w:u w:val="single"/>
    </w:rPr>
  </w:style>
  <w:style w:type="paragraph" w:styleId="BalloonText">
    <w:name w:val="Balloon Text"/>
    <w:basedOn w:val="Normal"/>
    <w:link w:val="BalloonTextChar"/>
    <w:uiPriority w:val="99"/>
    <w:semiHidden/>
    <w:unhideWhenUsed/>
    <w:rsid w:val="006B1EF5"/>
    <w:rPr>
      <w:rFonts w:ascii="Tahoma" w:hAnsi="Tahoma" w:cs="Tahoma"/>
      <w:sz w:val="16"/>
      <w:szCs w:val="16"/>
    </w:rPr>
  </w:style>
  <w:style w:type="character" w:customStyle="1" w:styleId="BalloonTextChar">
    <w:name w:val="Balloon Text Char"/>
    <w:link w:val="BalloonText"/>
    <w:uiPriority w:val="99"/>
    <w:semiHidden/>
    <w:rsid w:val="006B1EF5"/>
    <w:rPr>
      <w:rFonts w:ascii="Tahoma" w:eastAsia="Times New Roman" w:hAnsi="Tahoma" w:cs="Tahoma"/>
      <w:color w:val="000000"/>
      <w:kern w:val="28"/>
      <w:sz w:val="16"/>
      <w:szCs w:val="16"/>
    </w:rPr>
  </w:style>
  <w:style w:type="paragraph" w:styleId="NormalWeb">
    <w:name w:val="Normal (Web)"/>
    <w:basedOn w:val="Normal"/>
    <w:uiPriority w:val="99"/>
    <w:semiHidden/>
    <w:unhideWhenUsed/>
    <w:rsid w:val="000E10D0"/>
    <w:pPr>
      <w:spacing w:before="100" w:beforeAutospacing="1" w:after="100" w:afterAutospacing="1"/>
    </w:pPr>
    <w:rPr>
      <w:color w:val="auto"/>
      <w:kern w:val="0"/>
      <w:sz w:val="24"/>
      <w:szCs w:val="24"/>
    </w:rPr>
  </w:style>
  <w:style w:type="paragraph" w:styleId="ListParagraph">
    <w:name w:val="List Paragraph"/>
    <w:basedOn w:val="Normal"/>
    <w:uiPriority w:val="34"/>
    <w:qFormat/>
    <w:rsid w:val="00D07CBF"/>
    <w:pPr>
      <w:spacing w:after="100" w:afterAutospacing="1"/>
      <w:ind w:left="720"/>
      <w:contextualSpacing/>
    </w:pPr>
    <w:rPr>
      <w:rFonts w:eastAsiaTheme="minorHAnsi"/>
      <w:color w:val="auto"/>
      <w:kern w:val="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034474">
      <w:bodyDiv w:val="1"/>
      <w:marLeft w:val="0"/>
      <w:marRight w:val="0"/>
      <w:marTop w:val="0"/>
      <w:marBottom w:val="0"/>
      <w:divBdr>
        <w:top w:val="none" w:sz="0" w:space="0" w:color="auto"/>
        <w:left w:val="none" w:sz="0" w:space="0" w:color="auto"/>
        <w:bottom w:val="none" w:sz="0" w:space="0" w:color="auto"/>
        <w:right w:val="none" w:sz="0" w:space="0" w:color="auto"/>
      </w:divBdr>
    </w:div>
    <w:div w:id="168034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od.clark@golfnsw.org"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g"/><Relationship Id="rId4" Type="http://schemas.openxmlformats.org/officeDocument/2006/relationships/image" Target="media/image4.jpeg"/><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OLFNSW-SBS2008\golfnsw\Administration\Pro%20Formas\Standard%20Proformas\Golf%20NSW\Golf%20NSW%20Electronic%20Letterhead%20with%20Sponso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8CD3C-4B9E-4940-8F0C-14DE943E0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Golf NSW Electronic Letterhead with Sponsors</Template>
  <TotalTime>27</TotalTime>
  <Pages>2</Pages>
  <Words>816</Words>
  <Characters>4656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Wynter Hines</dc:creator>
  <cp:lastModifiedBy>Mitsie Kent</cp:lastModifiedBy>
  <cp:revision>6</cp:revision>
  <cp:lastPrinted>2012-03-21T21:09:00Z</cp:lastPrinted>
  <dcterms:created xsi:type="dcterms:W3CDTF">2015-01-27T01:28:00Z</dcterms:created>
  <dcterms:modified xsi:type="dcterms:W3CDTF">2015-01-27T01:54:00Z</dcterms:modified>
</cp:coreProperties>
</file>